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628B8" w14:textId="4E3D4D11" w:rsidR="000C22F4" w:rsidRPr="00DF53D8" w:rsidRDefault="000C22F4" w:rsidP="0053737F">
      <w:pPr>
        <w:ind w:left="2124" w:firstLine="708"/>
        <w:rPr>
          <w:b/>
          <w:bCs/>
          <w:sz w:val="52"/>
          <w:szCs w:val="52"/>
          <w:u w:val="single"/>
        </w:rPr>
      </w:pPr>
      <w:r w:rsidRPr="00DF53D8">
        <w:rPr>
          <w:b/>
          <w:bCs/>
          <w:sz w:val="52"/>
          <w:szCs w:val="52"/>
          <w:u w:val="single"/>
        </w:rPr>
        <w:t>Hotelprijzen 202</w:t>
      </w:r>
      <w:r w:rsidR="00FC0C72">
        <w:rPr>
          <w:b/>
          <w:bCs/>
          <w:sz w:val="52"/>
          <w:szCs w:val="52"/>
          <w:u w:val="single"/>
        </w:rPr>
        <w:t>0</w:t>
      </w:r>
    </w:p>
    <w:p w14:paraId="4047698C" w14:textId="77777777" w:rsidR="00B4566F" w:rsidRPr="00DF53D8" w:rsidRDefault="00B4566F" w:rsidP="007124C5">
      <w:pPr>
        <w:rPr>
          <w:sz w:val="52"/>
          <w:szCs w:val="52"/>
          <w:u w:val="single"/>
        </w:rPr>
      </w:pPr>
    </w:p>
    <w:p w14:paraId="21D200A2" w14:textId="05D5C2EB" w:rsidR="000C22F4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>Midden seizoen</w:t>
      </w:r>
      <w:r w:rsidR="005C5F55">
        <w:rPr>
          <w:b/>
          <w:bCs/>
          <w:color w:val="0F243E" w:themeColor="text2" w:themeShade="80"/>
          <w:sz w:val="36"/>
          <w:szCs w:val="36"/>
          <w:u w:val="single"/>
        </w:rPr>
        <w:t xml:space="preserve"> </w:t>
      </w:r>
    </w:p>
    <w:p w14:paraId="26534FD7" w14:textId="5ECD5A7E" w:rsidR="00CB289C" w:rsidRPr="005C5F55" w:rsidRDefault="005C5F55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>(</w:t>
      </w:r>
      <w:r w:rsidR="00CB289C" w:rsidRPr="005C5F55">
        <w:rPr>
          <w:b/>
          <w:bCs/>
          <w:color w:val="0F243E" w:themeColor="text2" w:themeShade="80"/>
          <w:sz w:val="32"/>
          <w:szCs w:val="32"/>
        </w:rPr>
        <w:t>Geen minimum</w:t>
      </w:r>
      <w:r w:rsidRPr="005C5F55">
        <w:rPr>
          <w:b/>
          <w:bCs/>
          <w:color w:val="0F243E" w:themeColor="text2" w:themeShade="80"/>
          <w:sz w:val="32"/>
          <w:szCs w:val="32"/>
        </w:rPr>
        <w:t>, ontbijt</w:t>
      </w:r>
      <w:r w:rsidR="00AB595E">
        <w:rPr>
          <w:b/>
          <w:bCs/>
          <w:color w:val="0F243E" w:themeColor="text2" w:themeShade="80"/>
          <w:sz w:val="32"/>
          <w:szCs w:val="32"/>
        </w:rPr>
        <w:t xml:space="preserve"> optioneel</w:t>
      </w:r>
      <w:r>
        <w:rPr>
          <w:b/>
          <w:bCs/>
          <w:color w:val="0F243E" w:themeColor="text2" w:themeShade="80"/>
          <w:sz w:val="32"/>
          <w:szCs w:val="32"/>
        </w:rPr>
        <w:t>)</w:t>
      </w:r>
    </w:p>
    <w:p w14:paraId="540FBA91" w14:textId="459D0BBF" w:rsidR="00CB289C" w:rsidRDefault="007E122E" w:rsidP="007124C5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674633">
        <w:rPr>
          <w:sz w:val="36"/>
          <w:szCs w:val="36"/>
        </w:rPr>
        <w:t>0 Mei</w:t>
      </w:r>
      <w:r w:rsidR="00CB289C">
        <w:rPr>
          <w:sz w:val="36"/>
          <w:szCs w:val="36"/>
        </w:rPr>
        <w:t xml:space="preserve"> – </w:t>
      </w:r>
      <w:r w:rsidR="003A36BE">
        <w:rPr>
          <w:sz w:val="36"/>
          <w:szCs w:val="36"/>
        </w:rPr>
        <w:t>30 September</w:t>
      </w:r>
    </w:p>
    <w:p w14:paraId="0FDDB9A5" w14:textId="45805784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Standaardkamer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 7</w:t>
      </w:r>
      <w:r w:rsidR="00B84F6D">
        <w:rPr>
          <w:sz w:val="36"/>
          <w:szCs w:val="36"/>
        </w:rPr>
        <w:t>7</w:t>
      </w:r>
      <w:r>
        <w:rPr>
          <w:sz w:val="36"/>
          <w:szCs w:val="36"/>
        </w:rPr>
        <w:t>.</w:t>
      </w:r>
      <w:r w:rsidR="00E83677">
        <w:rPr>
          <w:sz w:val="36"/>
          <w:szCs w:val="36"/>
        </w:rPr>
        <w:t xml:space="preserve">00 </w:t>
      </w:r>
      <w:r>
        <w:rPr>
          <w:sz w:val="36"/>
          <w:szCs w:val="36"/>
        </w:rPr>
        <w:t>per kamer per nacht</w:t>
      </w:r>
    </w:p>
    <w:p w14:paraId="339330BD" w14:textId="6118BA9B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euro </w:t>
      </w:r>
      <w:r w:rsidR="00B84F6D">
        <w:rPr>
          <w:sz w:val="36"/>
          <w:szCs w:val="36"/>
        </w:rPr>
        <w:t>92</w:t>
      </w:r>
      <w:r>
        <w:rPr>
          <w:sz w:val="36"/>
          <w:szCs w:val="36"/>
        </w:rPr>
        <w:t>.</w:t>
      </w:r>
      <w:r w:rsidR="00E83677">
        <w:rPr>
          <w:sz w:val="36"/>
          <w:szCs w:val="36"/>
        </w:rPr>
        <w:t>00</w:t>
      </w:r>
      <w:r>
        <w:rPr>
          <w:sz w:val="36"/>
          <w:szCs w:val="36"/>
        </w:rPr>
        <w:t xml:space="preserve"> per kamer per nacht</w:t>
      </w:r>
    </w:p>
    <w:p w14:paraId="45A9E101" w14:textId="57A14164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 10</w:t>
      </w:r>
      <w:r w:rsidR="00B84F6D">
        <w:rPr>
          <w:sz w:val="36"/>
          <w:szCs w:val="36"/>
        </w:rPr>
        <w:t>2</w:t>
      </w:r>
      <w:r>
        <w:rPr>
          <w:sz w:val="36"/>
          <w:szCs w:val="36"/>
        </w:rPr>
        <w:t>.00 per kamer per nach</w:t>
      </w:r>
      <w:r w:rsidR="00E50FDF">
        <w:rPr>
          <w:sz w:val="36"/>
          <w:szCs w:val="36"/>
        </w:rPr>
        <w:t>t</w:t>
      </w:r>
    </w:p>
    <w:p w14:paraId="0E3CC2A5" w14:textId="13C0E077" w:rsidR="00CB289C" w:rsidRDefault="00462199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CB289C">
        <w:rPr>
          <w:sz w:val="36"/>
          <w:szCs w:val="36"/>
        </w:rPr>
        <w:t>Elke 3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toeslag euro 20.0</w:t>
      </w:r>
      <w:r w:rsidR="00E50FDF">
        <w:rPr>
          <w:sz w:val="36"/>
          <w:szCs w:val="36"/>
        </w:rPr>
        <w:t>0</w:t>
      </w:r>
      <w:r w:rsidR="00CB289C">
        <w:rPr>
          <w:sz w:val="36"/>
          <w:szCs w:val="36"/>
        </w:rPr>
        <w:t xml:space="preserve"> p</w:t>
      </w:r>
      <w:r w:rsidR="00E50FDF">
        <w:rPr>
          <w:sz w:val="36"/>
          <w:szCs w:val="36"/>
        </w:rPr>
        <w:t>er persoon</w:t>
      </w:r>
      <w:r>
        <w:rPr>
          <w:sz w:val="36"/>
          <w:szCs w:val="36"/>
        </w:rPr>
        <w:t>)</w:t>
      </w:r>
    </w:p>
    <w:p w14:paraId="6819A9B6" w14:textId="77777777" w:rsidR="00C16E3B" w:rsidRDefault="00C16E3B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35FE1200" w14:textId="77777777" w:rsidR="00C16E3B" w:rsidRDefault="00C16E3B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D13B1B1" w14:textId="3B909DAF" w:rsidR="00E50FDF" w:rsidRPr="00F55DB2" w:rsidRDefault="000C22F4" w:rsidP="007124C5">
      <w:pPr>
        <w:rPr>
          <w:b/>
          <w:bCs/>
          <w:sz w:val="36"/>
          <w:szCs w:val="36"/>
          <w:u w:val="single"/>
        </w:rPr>
      </w:pPr>
      <w:r w:rsidRPr="00F55DB2">
        <w:rPr>
          <w:b/>
          <w:bCs/>
          <w:color w:val="0F243E" w:themeColor="text2" w:themeShade="80"/>
          <w:sz w:val="36"/>
          <w:szCs w:val="36"/>
          <w:u w:val="single"/>
        </w:rPr>
        <w:t xml:space="preserve">Laagseizoen </w:t>
      </w:r>
      <w:r w:rsidRPr="00F55DB2">
        <w:rPr>
          <w:b/>
          <w:bCs/>
          <w:sz w:val="36"/>
          <w:szCs w:val="36"/>
          <w:u w:val="single"/>
        </w:rPr>
        <w:tab/>
      </w:r>
    </w:p>
    <w:p w14:paraId="38858ACE" w14:textId="6144ABF5" w:rsidR="00E50FDF" w:rsidRPr="00AB595E" w:rsidRDefault="00AB595E" w:rsidP="007124C5">
      <w:pPr>
        <w:rPr>
          <w:b/>
          <w:bCs/>
          <w:color w:val="0F243E" w:themeColor="text2" w:themeShade="80"/>
          <w:sz w:val="32"/>
          <w:szCs w:val="32"/>
        </w:rPr>
      </w:pPr>
      <w:r w:rsidRPr="00AB595E">
        <w:rPr>
          <w:color w:val="0F243E" w:themeColor="text2" w:themeShade="80"/>
          <w:sz w:val="32"/>
          <w:szCs w:val="32"/>
        </w:rPr>
        <w:t>(</w:t>
      </w:r>
      <w:r w:rsidR="00E50FDF" w:rsidRPr="00AB595E">
        <w:rPr>
          <w:b/>
          <w:bCs/>
          <w:color w:val="0F243E" w:themeColor="text2" w:themeShade="80"/>
          <w:sz w:val="32"/>
          <w:szCs w:val="32"/>
        </w:rPr>
        <w:t>Geen minimum</w:t>
      </w:r>
      <w:r w:rsidR="00F55DB2" w:rsidRPr="00AB595E">
        <w:rPr>
          <w:b/>
          <w:bCs/>
          <w:color w:val="0F243E" w:themeColor="text2" w:themeShade="80"/>
          <w:sz w:val="32"/>
          <w:szCs w:val="32"/>
        </w:rPr>
        <w:t xml:space="preserve"> verblijf</w:t>
      </w:r>
      <w:r w:rsidRPr="00AB595E">
        <w:rPr>
          <w:b/>
          <w:bCs/>
          <w:color w:val="0F243E" w:themeColor="text2" w:themeShade="80"/>
          <w:sz w:val="32"/>
          <w:szCs w:val="32"/>
        </w:rPr>
        <w:t>, ontbijt optioneel)</w:t>
      </w:r>
    </w:p>
    <w:p w14:paraId="3E550550" w14:textId="2AD1C1F1" w:rsidR="000C22F4" w:rsidRPr="000B16C3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0</w:t>
      </w:r>
      <w:r>
        <w:rPr>
          <w:sz w:val="36"/>
          <w:szCs w:val="36"/>
        </w:rPr>
        <w:t xml:space="preserve">ktober – 31 december </w:t>
      </w:r>
    </w:p>
    <w:p w14:paraId="2E12B71E" w14:textId="3A360EA7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Standaardkamer</w:t>
      </w:r>
      <w:r w:rsidRPr="00E50FDF">
        <w:rPr>
          <w:sz w:val="36"/>
          <w:szCs w:val="36"/>
        </w:rPr>
        <w:tab/>
        <w:t>euro 7</w:t>
      </w:r>
      <w:r w:rsidR="00AE5679">
        <w:rPr>
          <w:sz w:val="36"/>
          <w:szCs w:val="36"/>
        </w:rPr>
        <w:t>4</w:t>
      </w:r>
      <w:r w:rsidRPr="00E50FDF">
        <w:rPr>
          <w:sz w:val="36"/>
          <w:szCs w:val="36"/>
        </w:rPr>
        <w:t>.50 per kamer per nacht ex ontbijt</w:t>
      </w:r>
    </w:p>
    <w:p w14:paraId="4DF8827E" w14:textId="24967A29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Classic</w:t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  <w:t>euro 8</w:t>
      </w:r>
      <w:r w:rsidR="00AE5679">
        <w:rPr>
          <w:sz w:val="36"/>
          <w:szCs w:val="36"/>
        </w:rPr>
        <w:t>4</w:t>
      </w:r>
      <w:r w:rsidRPr="00E50FDF">
        <w:rPr>
          <w:sz w:val="36"/>
          <w:szCs w:val="36"/>
        </w:rPr>
        <w:t>.50 per kamer per nacht ex ontbijt</w:t>
      </w:r>
    </w:p>
    <w:p w14:paraId="201BDA46" w14:textId="02C076C4" w:rsidR="003C4BCC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Familiekamer</w:t>
      </w:r>
      <w:r w:rsidRPr="00E50FDF">
        <w:rPr>
          <w:sz w:val="36"/>
          <w:szCs w:val="36"/>
        </w:rPr>
        <w:tab/>
        <w:t>euro 9</w:t>
      </w:r>
      <w:r w:rsidR="002D3D8F">
        <w:rPr>
          <w:sz w:val="36"/>
          <w:szCs w:val="36"/>
        </w:rPr>
        <w:t>4</w:t>
      </w:r>
      <w:r w:rsidRPr="00E50FDF">
        <w:rPr>
          <w:sz w:val="36"/>
          <w:szCs w:val="36"/>
        </w:rPr>
        <w:t xml:space="preserve">.50 per kamer per nacht ex ontbijt  </w:t>
      </w:r>
    </w:p>
    <w:p w14:paraId="7E1F5BEE" w14:textId="78A64281" w:rsidR="000C22F4" w:rsidRPr="00C16E3B" w:rsidRDefault="003F16B7" w:rsidP="007124C5">
      <w:pPr>
        <w:rPr>
          <w:sz w:val="32"/>
          <w:szCs w:val="32"/>
        </w:rPr>
      </w:pPr>
      <w:r w:rsidRPr="00C16E3B">
        <w:rPr>
          <w:color w:val="0F243E" w:themeColor="text2" w:themeShade="80"/>
          <w:sz w:val="32"/>
          <w:szCs w:val="32"/>
        </w:rPr>
        <w:t>(</w:t>
      </w:r>
      <w:r w:rsidR="000C22F4" w:rsidRPr="00C16E3B">
        <w:rPr>
          <w:color w:val="0F243E" w:themeColor="text2" w:themeShade="80"/>
          <w:sz w:val="32"/>
          <w:szCs w:val="32"/>
        </w:rPr>
        <w:t>Eur</w:t>
      </w:r>
      <w:r w:rsidR="00E50FDF" w:rsidRPr="00C16E3B">
        <w:rPr>
          <w:color w:val="0F243E" w:themeColor="text2" w:themeShade="80"/>
          <w:sz w:val="32"/>
          <w:szCs w:val="32"/>
        </w:rPr>
        <w:t>o</w:t>
      </w:r>
      <w:r w:rsidR="000C22F4" w:rsidRPr="00C16E3B">
        <w:rPr>
          <w:color w:val="0F243E" w:themeColor="text2" w:themeShade="80"/>
          <w:sz w:val="32"/>
          <w:szCs w:val="32"/>
        </w:rPr>
        <w:t xml:space="preserve"> 20.00 toeslag voor 3</w:t>
      </w:r>
      <w:r w:rsidR="000C22F4" w:rsidRPr="00C16E3B">
        <w:rPr>
          <w:color w:val="0F243E" w:themeColor="text2" w:themeShade="80"/>
          <w:sz w:val="32"/>
          <w:szCs w:val="32"/>
          <w:vertAlign w:val="superscript"/>
        </w:rPr>
        <w:t>e</w:t>
      </w:r>
      <w:r w:rsidR="000C22F4" w:rsidRPr="00C16E3B">
        <w:rPr>
          <w:color w:val="0F243E" w:themeColor="text2" w:themeShade="80"/>
          <w:sz w:val="32"/>
          <w:szCs w:val="32"/>
        </w:rPr>
        <w:t xml:space="preserve"> persoon en euro 20.00 toeslag voor 4</w:t>
      </w:r>
      <w:r w:rsidR="000C22F4" w:rsidRPr="00C16E3B">
        <w:rPr>
          <w:color w:val="0F243E" w:themeColor="text2" w:themeShade="80"/>
          <w:sz w:val="32"/>
          <w:szCs w:val="32"/>
          <w:vertAlign w:val="superscript"/>
        </w:rPr>
        <w:t>e</w:t>
      </w:r>
      <w:r w:rsidR="000C22F4" w:rsidRPr="00C16E3B">
        <w:rPr>
          <w:color w:val="0F243E" w:themeColor="text2" w:themeShade="80"/>
          <w:sz w:val="32"/>
          <w:szCs w:val="32"/>
        </w:rPr>
        <w:t xml:space="preserve"> persoon</w:t>
      </w:r>
      <w:r w:rsidRPr="00C16E3B">
        <w:rPr>
          <w:sz w:val="32"/>
          <w:szCs w:val="32"/>
        </w:rPr>
        <w:t>)</w:t>
      </w:r>
    </w:p>
    <w:p w14:paraId="10EC9112" w14:textId="726FEF9A" w:rsidR="00E50FDF" w:rsidRDefault="00E50FDF" w:rsidP="007124C5">
      <w:pPr>
        <w:rPr>
          <w:sz w:val="36"/>
          <w:szCs w:val="36"/>
        </w:rPr>
      </w:pPr>
    </w:p>
    <w:p w14:paraId="032B87BA" w14:textId="77777777" w:rsidR="00C16E3B" w:rsidRDefault="00C16E3B" w:rsidP="007124C5">
      <w:pPr>
        <w:rPr>
          <w:b/>
          <w:bCs/>
          <w:color w:val="000000" w:themeColor="text1"/>
          <w:sz w:val="36"/>
          <w:szCs w:val="36"/>
        </w:rPr>
      </w:pPr>
    </w:p>
    <w:p w14:paraId="4B47CA3A" w14:textId="6D4044A9" w:rsidR="003C5032" w:rsidRPr="003C5032" w:rsidRDefault="003C5032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Voorwaarden:</w:t>
      </w:r>
    </w:p>
    <w:p w14:paraId="3CB1EAF7" w14:textId="77777777" w:rsidR="003C5032" w:rsidRPr="003C5032" w:rsidRDefault="003C5032" w:rsidP="003C5032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Alle tarieven mogen tot 3 dagen voor aankomst kosteloos geannuleerd worden. </w:t>
      </w:r>
    </w:p>
    <w:p w14:paraId="108FE292" w14:textId="77777777" w:rsidR="003C5032" w:rsidRPr="003C5032" w:rsidRDefault="003C5032" w:rsidP="003C5032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Annuleren of wijzigen binnen deze 3 dagen kost 1 hotelovernachting.</w:t>
      </w:r>
    </w:p>
    <w:p w14:paraId="5BE16C1A" w14:textId="130E879A" w:rsidR="00E50FDF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Babybedjes altijd op aanvraag, kosten euro </w:t>
      </w:r>
      <w:r w:rsidR="0034241D" w:rsidRPr="003C5032">
        <w:rPr>
          <w:b/>
          <w:bCs/>
          <w:color w:val="000000" w:themeColor="text1"/>
          <w:sz w:val="36"/>
          <w:szCs w:val="36"/>
        </w:rPr>
        <w:t>15</w:t>
      </w:r>
      <w:r w:rsidRPr="003C5032">
        <w:rPr>
          <w:b/>
          <w:bCs/>
          <w:color w:val="000000" w:themeColor="text1"/>
          <w:sz w:val="36"/>
          <w:szCs w:val="36"/>
        </w:rPr>
        <w:t xml:space="preserve">.00 per bedje </w:t>
      </w:r>
    </w:p>
    <w:p w14:paraId="4363E11C" w14:textId="0AFF483A" w:rsidR="000C22F4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Kinderen onder de 6 jaar zijn gratis bij het ontbijt.</w:t>
      </w:r>
    </w:p>
    <w:p w14:paraId="7E8297EF" w14:textId="49D52397" w:rsidR="00F06D08" w:rsidRPr="003C5032" w:rsidRDefault="00F06D08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Ontbijt</w:t>
      </w:r>
      <w:r w:rsidR="00C16E3B">
        <w:rPr>
          <w:b/>
          <w:bCs/>
          <w:color w:val="000000" w:themeColor="text1"/>
          <w:sz w:val="36"/>
          <w:szCs w:val="36"/>
        </w:rPr>
        <w:t xml:space="preserve"> kost </w:t>
      </w:r>
      <w:r w:rsidR="00266A3B" w:rsidRPr="003C5032">
        <w:rPr>
          <w:b/>
          <w:bCs/>
          <w:color w:val="000000" w:themeColor="text1"/>
          <w:sz w:val="36"/>
          <w:szCs w:val="36"/>
        </w:rPr>
        <w:t xml:space="preserve"> euro 12.50 per persoon</w:t>
      </w:r>
    </w:p>
    <w:sectPr w:rsidR="00F06D08" w:rsidRPr="003C5032" w:rsidSect="00BF32B8">
      <w:headerReference w:type="default" r:id="rId7"/>
      <w:headerReference w:type="first" r:id="rId8"/>
      <w:footerReference w:type="first" r:id="rId9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4258B" w14:textId="77777777" w:rsidR="00EE5FED" w:rsidRDefault="00EE5FED" w:rsidP="00811163">
      <w:pPr>
        <w:spacing w:after="0"/>
      </w:pPr>
      <w:r>
        <w:separator/>
      </w:r>
    </w:p>
  </w:endnote>
  <w:endnote w:type="continuationSeparator" w:id="0">
    <w:p w14:paraId="555ED388" w14:textId="77777777" w:rsidR="00EE5FED" w:rsidRDefault="00EE5FED" w:rsidP="00811163">
      <w:pPr>
        <w:spacing w:after="0"/>
      </w:pPr>
      <w:r>
        <w:continuationSeparator/>
      </w:r>
    </w:p>
  </w:endnote>
  <w:endnote w:type="continuationNotice" w:id="1">
    <w:p w14:paraId="5E139ACE" w14:textId="77777777" w:rsidR="00EE5FED" w:rsidRDefault="00EE5F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9AA68" w14:textId="77777777" w:rsidR="00EE5FED" w:rsidRDefault="00EE5FED" w:rsidP="00811163">
      <w:pPr>
        <w:spacing w:after="0"/>
      </w:pPr>
      <w:r>
        <w:separator/>
      </w:r>
    </w:p>
  </w:footnote>
  <w:footnote w:type="continuationSeparator" w:id="0">
    <w:p w14:paraId="5CEEAD93" w14:textId="77777777" w:rsidR="00EE5FED" w:rsidRDefault="00EE5FED" w:rsidP="00811163">
      <w:pPr>
        <w:spacing w:after="0"/>
      </w:pPr>
      <w:r>
        <w:continuationSeparator/>
      </w:r>
    </w:p>
  </w:footnote>
  <w:footnote w:type="continuationNotice" w:id="1">
    <w:p w14:paraId="666BB57E" w14:textId="77777777" w:rsidR="00EE5FED" w:rsidRDefault="00EE5F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30C06"/>
    <w:rsid w:val="000412AB"/>
    <w:rsid w:val="00052344"/>
    <w:rsid w:val="00076BA3"/>
    <w:rsid w:val="00085234"/>
    <w:rsid w:val="00085401"/>
    <w:rsid w:val="000A4AD3"/>
    <w:rsid w:val="000B16C3"/>
    <w:rsid w:val="000B1D81"/>
    <w:rsid w:val="000B2D5A"/>
    <w:rsid w:val="000C22F4"/>
    <w:rsid w:val="000C236A"/>
    <w:rsid w:val="001060B0"/>
    <w:rsid w:val="0012399A"/>
    <w:rsid w:val="00131F74"/>
    <w:rsid w:val="00140AA5"/>
    <w:rsid w:val="001524E0"/>
    <w:rsid w:val="0015558D"/>
    <w:rsid w:val="00155C03"/>
    <w:rsid w:val="00165E0A"/>
    <w:rsid w:val="0018252C"/>
    <w:rsid w:val="001964F0"/>
    <w:rsid w:val="001A6CF2"/>
    <w:rsid w:val="001C1274"/>
    <w:rsid w:val="001C21A4"/>
    <w:rsid w:val="001E3601"/>
    <w:rsid w:val="001F6FFE"/>
    <w:rsid w:val="00200FDC"/>
    <w:rsid w:val="00256B8A"/>
    <w:rsid w:val="00266A3B"/>
    <w:rsid w:val="002706A8"/>
    <w:rsid w:val="002A4B5F"/>
    <w:rsid w:val="002A4ED5"/>
    <w:rsid w:val="002B11A2"/>
    <w:rsid w:val="002C007A"/>
    <w:rsid w:val="002D3D8F"/>
    <w:rsid w:val="002E63F5"/>
    <w:rsid w:val="002E679A"/>
    <w:rsid w:val="00303845"/>
    <w:rsid w:val="003054A3"/>
    <w:rsid w:val="003109A2"/>
    <w:rsid w:val="0032074D"/>
    <w:rsid w:val="003421B8"/>
    <w:rsid w:val="0034241D"/>
    <w:rsid w:val="00354307"/>
    <w:rsid w:val="00374B20"/>
    <w:rsid w:val="003A36BE"/>
    <w:rsid w:val="003C1969"/>
    <w:rsid w:val="003C4BCC"/>
    <w:rsid w:val="003C5032"/>
    <w:rsid w:val="003D762F"/>
    <w:rsid w:val="003E6B9E"/>
    <w:rsid w:val="003F16B7"/>
    <w:rsid w:val="00404DD9"/>
    <w:rsid w:val="0040710B"/>
    <w:rsid w:val="004119DF"/>
    <w:rsid w:val="00462199"/>
    <w:rsid w:val="00497036"/>
    <w:rsid w:val="004C3EDD"/>
    <w:rsid w:val="00513E3A"/>
    <w:rsid w:val="005178FD"/>
    <w:rsid w:val="00523920"/>
    <w:rsid w:val="0053737F"/>
    <w:rsid w:val="0054133A"/>
    <w:rsid w:val="00564584"/>
    <w:rsid w:val="00565B4B"/>
    <w:rsid w:val="005761D6"/>
    <w:rsid w:val="00581F29"/>
    <w:rsid w:val="005915EE"/>
    <w:rsid w:val="005B55EA"/>
    <w:rsid w:val="005C5F55"/>
    <w:rsid w:val="00600F3A"/>
    <w:rsid w:val="0062566E"/>
    <w:rsid w:val="00636A28"/>
    <w:rsid w:val="00642F12"/>
    <w:rsid w:val="00674633"/>
    <w:rsid w:val="0068342A"/>
    <w:rsid w:val="00685421"/>
    <w:rsid w:val="0068732E"/>
    <w:rsid w:val="006A591E"/>
    <w:rsid w:val="0070211E"/>
    <w:rsid w:val="00706082"/>
    <w:rsid w:val="007124C5"/>
    <w:rsid w:val="0073729B"/>
    <w:rsid w:val="007406D9"/>
    <w:rsid w:val="00743D62"/>
    <w:rsid w:val="00745A8B"/>
    <w:rsid w:val="007524BC"/>
    <w:rsid w:val="00783361"/>
    <w:rsid w:val="007A0235"/>
    <w:rsid w:val="007A7AE4"/>
    <w:rsid w:val="007A7D12"/>
    <w:rsid w:val="007E122E"/>
    <w:rsid w:val="007E624D"/>
    <w:rsid w:val="007E6659"/>
    <w:rsid w:val="00811163"/>
    <w:rsid w:val="00822BE0"/>
    <w:rsid w:val="00824924"/>
    <w:rsid w:val="0083273B"/>
    <w:rsid w:val="00875AE9"/>
    <w:rsid w:val="00892FB1"/>
    <w:rsid w:val="008D1C55"/>
    <w:rsid w:val="008E0689"/>
    <w:rsid w:val="008E1DF5"/>
    <w:rsid w:val="008E4BF5"/>
    <w:rsid w:val="008E6F18"/>
    <w:rsid w:val="008F09D2"/>
    <w:rsid w:val="008F69C7"/>
    <w:rsid w:val="00905F13"/>
    <w:rsid w:val="00924EA1"/>
    <w:rsid w:val="00935456"/>
    <w:rsid w:val="0094736E"/>
    <w:rsid w:val="00951E8E"/>
    <w:rsid w:val="00985F9D"/>
    <w:rsid w:val="009E0C10"/>
    <w:rsid w:val="00A003F4"/>
    <w:rsid w:val="00A13572"/>
    <w:rsid w:val="00A2246A"/>
    <w:rsid w:val="00A33BA2"/>
    <w:rsid w:val="00A5742B"/>
    <w:rsid w:val="00A72963"/>
    <w:rsid w:val="00A90760"/>
    <w:rsid w:val="00AB595E"/>
    <w:rsid w:val="00AC4A2B"/>
    <w:rsid w:val="00AE5679"/>
    <w:rsid w:val="00AE7AB6"/>
    <w:rsid w:val="00B01C00"/>
    <w:rsid w:val="00B34E35"/>
    <w:rsid w:val="00B4566F"/>
    <w:rsid w:val="00B532A4"/>
    <w:rsid w:val="00B61544"/>
    <w:rsid w:val="00B74CA9"/>
    <w:rsid w:val="00B84F6D"/>
    <w:rsid w:val="00BB713D"/>
    <w:rsid w:val="00BB77BD"/>
    <w:rsid w:val="00BF1F17"/>
    <w:rsid w:val="00BF32B8"/>
    <w:rsid w:val="00BF551D"/>
    <w:rsid w:val="00C05863"/>
    <w:rsid w:val="00C16E3B"/>
    <w:rsid w:val="00C36F4D"/>
    <w:rsid w:val="00C50B3C"/>
    <w:rsid w:val="00C55554"/>
    <w:rsid w:val="00C70524"/>
    <w:rsid w:val="00C7600D"/>
    <w:rsid w:val="00CA2D14"/>
    <w:rsid w:val="00CB289C"/>
    <w:rsid w:val="00CF417D"/>
    <w:rsid w:val="00D33EF8"/>
    <w:rsid w:val="00D40D03"/>
    <w:rsid w:val="00D52B6C"/>
    <w:rsid w:val="00D6794A"/>
    <w:rsid w:val="00D90B72"/>
    <w:rsid w:val="00DB7B5F"/>
    <w:rsid w:val="00DF3F17"/>
    <w:rsid w:val="00DF53D8"/>
    <w:rsid w:val="00E324EF"/>
    <w:rsid w:val="00E3345B"/>
    <w:rsid w:val="00E50FDF"/>
    <w:rsid w:val="00E76020"/>
    <w:rsid w:val="00E828F6"/>
    <w:rsid w:val="00E83677"/>
    <w:rsid w:val="00ED1625"/>
    <w:rsid w:val="00ED3A0C"/>
    <w:rsid w:val="00ED7A63"/>
    <w:rsid w:val="00EE0B98"/>
    <w:rsid w:val="00EE10C7"/>
    <w:rsid w:val="00EE46E1"/>
    <w:rsid w:val="00EE5FED"/>
    <w:rsid w:val="00EE7DF8"/>
    <w:rsid w:val="00F06D08"/>
    <w:rsid w:val="00F16C1A"/>
    <w:rsid w:val="00F21EBB"/>
    <w:rsid w:val="00F373A7"/>
    <w:rsid w:val="00F443CE"/>
    <w:rsid w:val="00F55DB2"/>
    <w:rsid w:val="00F56C18"/>
    <w:rsid w:val="00F57513"/>
    <w:rsid w:val="00F61C29"/>
    <w:rsid w:val="00F65339"/>
    <w:rsid w:val="00F759FA"/>
    <w:rsid w:val="00FB3758"/>
    <w:rsid w:val="00FC0C72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1EED4-9544-45DF-8272-205EB194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197</TotalTime>
  <Pages>2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suzanne Juffermans Oud</cp:lastModifiedBy>
  <cp:revision>79</cp:revision>
  <cp:lastPrinted>2020-05-24T13:32:00Z</cp:lastPrinted>
  <dcterms:created xsi:type="dcterms:W3CDTF">2019-07-11T05:56:00Z</dcterms:created>
  <dcterms:modified xsi:type="dcterms:W3CDTF">2020-06-15T15:32:00Z</dcterms:modified>
</cp:coreProperties>
</file>