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01E55" w14:textId="58FB02B2" w:rsidR="00492FFC" w:rsidRPr="00295943" w:rsidRDefault="000C22F4" w:rsidP="00295943">
      <w:pPr>
        <w:pStyle w:val="Geenafstand"/>
        <w:ind w:left="2124" w:firstLine="708"/>
        <w:rPr>
          <w:b/>
          <w:bCs/>
          <w:sz w:val="40"/>
          <w:szCs w:val="40"/>
        </w:rPr>
      </w:pPr>
      <w:proofErr w:type="spellStart"/>
      <w:r w:rsidRPr="00295943">
        <w:rPr>
          <w:b/>
          <w:bCs/>
          <w:sz w:val="40"/>
          <w:szCs w:val="40"/>
        </w:rPr>
        <w:t>Hotelpri</w:t>
      </w:r>
      <w:r w:rsidR="003301CC" w:rsidRPr="00295943">
        <w:rPr>
          <w:b/>
          <w:bCs/>
          <w:sz w:val="40"/>
          <w:szCs w:val="40"/>
        </w:rPr>
        <w:t>ces</w:t>
      </w:r>
      <w:proofErr w:type="spellEnd"/>
      <w:r w:rsidRPr="00295943">
        <w:rPr>
          <w:b/>
          <w:bCs/>
          <w:sz w:val="40"/>
          <w:szCs w:val="40"/>
        </w:rPr>
        <w:t xml:space="preserve"> 202</w:t>
      </w:r>
      <w:r w:rsidR="004E31DB">
        <w:rPr>
          <w:b/>
          <w:bCs/>
          <w:sz w:val="40"/>
          <w:szCs w:val="40"/>
        </w:rPr>
        <w:t>1</w:t>
      </w:r>
      <w:r w:rsidR="003301CC" w:rsidRPr="00295943">
        <w:rPr>
          <w:b/>
          <w:bCs/>
          <w:sz w:val="40"/>
          <w:szCs w:val="40"/>
        </w:rPr>
        <w:t xml:space="preserve"> </w:t>
      </w:r>
    </w:p>
    <w:p w14:paraId="7B1208E5" w14:textId="77777777" w:rsidR="00E93B80" w:rsidRPr="00295943" w:rsidRDefault="00E93B80" w:rsidP="00FF136C">
      <w:pPr>
        <w:pStyle w:val="Geenafstand"/>
        <w:rPr>
          <w:b/>
          <w:bCs/>
          <w:sz w:val="40"/>
          <w:szCs w:val="40"/>
        </w:rPr>
      </w:pPr>
    </w:p>
    <w:p w14:paraId="7F5DFEBD" w14:textId="3AAF7BAE" w:rsidR="00520C00" w:rsidRDefault="000C22F4" w:rsidP="00FF136C">
      <w:pPr>
        <w:pStyle w:val="Geenafstand"/>
        <w:rPr>
          <w:b/>
          <w:bCs/>
          <w:color w:val="0F243E" w:themeColor="text2" w:themeShade="80"/>
        </w:rPr>
      </w:pPr>
      <w:proofErr w:type="spellStart"/>
      <w:r w:rsidRPr="00FF5EA8">
        <w:rPr>
          <w:b/>
          <w:bCs/>
          <w:color w:val="0F243E" w:themeColor="text2" w:themeShade="80"/>
        </w:rPr>
        <w:t>H</w:t>
      </w:r>
      <w:r w:rsidR="005636CD">
        <w:rPr>
          <w:b/>
          <w:bCs/>
          <w:color w:val="0F243E" w:themeColor="text2" w:themeShade="80"/>
        </w:rPr>
        <w:t>igh</w:t>
      </w:r>
      <w:r w:rsidRPr="00FF5EA8">
        <w:rPr>
          <w:b/>
          <w:bCs/>
          <w:color w:val="0F243E" w:themeColor="text2" w:themeShade="80"/>
        </w:rPr>
        <w:t>se</w:t>
      </w:r>
      <w:r w:rsidR="00CF6408">
        <w:rPr>
          <w:b/>
          <w:bCs/>
          <w:color w:val="0F243E" w:themeColor="text2" w:themeShade="80"/>
        </w:rPr>
        <w:t>ason</w:t>
      </w:r>
      <w:proofErr w:type="spellEnd"/>
      <w:r w:rsidR="00CF6408">
        <w:rPr>
          <w:b/>
          <w:bCs/>
          <w:color w:val="0F243E" w:themeColor="text2" w:themeShade="80"/>
        </w:rPr>
        <w:t xml:space="preserve"> </w:t>
      </w:r>
      <w:r w:rsidRPr="00FF5EA8">
        <w:rPr>
          <w:b/>
          <w:bCs/>
          <w:color w:val="0F243E" w:themeColor="text2" w:themeShade="80"/>
        </w:rPr>
        <w:t>/</w:t>
      </w:r>
      <w:r w:rsidR="00CF6408">
        <w:rPr>
          <w:b/>
          <w:bCs/>
          <w:color w:val="0F243E" w:themeColor="text2" w:themeShade="80"/>
        </w:rPr>
        <w:t xml:space="preserve"> </w:t>
      </w:r>
      <w:proofErr w:type="spellStart"/>
      <w:r w:rsidR="00CB289C" w:rsidRPr="00FF5EA8">
        <w:rPr>
          <w:b/>
          <w:bCs/>
          <w:color w:val="0F243E" w:themeColor="text2" w:themeShade="80"/>
        </w:rPr>
        <w:t>K</w:t>
      </w:r>
      <w:r w:rsidRPr="00FF5EA8">
        <w:rPr>
          <w:b/>
          <w:bCs/>
          <w:color w:val="0F243E" w:themeColor="text2" w:themeShade="80"/>
        </w:rPr>
        <w:t>eukenhofperiod</w:t>
      </w:r>
      <w:proofErr w:type="spellEnd"/>
      <w:r w:rsidR="00CF6408">
        <w:rPr>
          <w:b/>
          <w:bCs/>
          <w:color w:val="0F243E" w:themeColor="text2" w:themeShade="80"/>
        </w:rPr>
        <w:t xml:space="preserve"> </w:t>
      </w:r>
      <w:r w:rsidR="00EE3CFF">
        <w:rPr>
          <w:b/>
          <w:bCs/>
          <w:color w:val="0F243E" w:themeColor="text2" w:themeShade="80"/>
        </w:rPr>
        <w:t xml:space="preserve"> </w:t>
      </w:r>
    </w:p>
    <w:p w14:paraId="79289048" w14:textId="77777777" w:rsidR="00AD6A45" w:rsidRDefault="00AD6A45" w:rsidP="00FF136C">
      <w:pPr>
        <w:pStyle w:val="Geenafstand"/>
        <w:rPr>
          <w:b/>
          <w:bCs/>
          <w:color w:val="0F243E" w:themeColor="text2" w:themeShade="80"/>
        </w:rPr>
      </w:pPr>
    </w:p>
    <w:p w14:paraId="73FA3B09" w14:textId="7DF5B98C" w:rsidR="008A4822" w:rsidRDefault="00952F8B" w:rsidP="00FF136C">
      <w:pPr>
        <w:pStyle w:val="Geenafstand"/>
        <w:rPr>
          <w:b/>
          <w:bCs/>
          <w:color w:val="0F243E" w:themeColor="text2" w:themeShade="80"/>
        </w:rPr>
      </w:pPr>
      <w:r>
        <w:rPr>
          <w:b/>
          <w:bCs/>
          <w:color w:val="FF0000"/>
        </w:rPr>
        <w:t>19</w:t>
      </w:r>
      <w:r w:rsidR="00EE3CFF" w:rsidRPr="00520C00">
        <w:rPr>
          <w:b/>
          <w:bCs/>
          <w:color w:val="FF0000"/>
        </w:rPr>
        <w:t xml:space="preserve"> </w:t>
      </w:r>
      <w:proofErr w:type="spellStart"/>
      <w:r w:rsidR="00EE3CFF" w:rsidRPr="00520C00">
        <w:rPr>
          <w:b/>
          <w:bCs/>
          <w:color w:val="FF0000"/>
        </w:rPr>
        <w:t>Ma</w:t>
      </w:r>
      <w:r w:rsidR="00592BC7">
        <w:rPr>
          <w:b/>
          <w:bCs/>
          <w:color w:val="FF0000"/>
        </w:rPr>
        <w:t>rch</w:t>
      </w:r>
      <w:proofErr w:type="spellEnd"/>
      <w:r w:rsidR="00EE3CFF" w:rsidRPr="00520C00">
        <w:rPr>
          <w:b/>
          <w:bCs/>
          <w:color w:val="FF0000"/>
        </w:rPr>
        <w:t xml:space="preserve"> </w:t>
      </w:r>
      <w:r w:rsidR="00592BC7">
        <w:rPr>
          <w:b/>
          <w:bCs/>
          <w:color w:val="FF0000"/>
        </w:rPr>
        <w:t>–</w:t>
      </w:r>
      <w:r w:rsidR="00EE3CFF" w:rsidRPr="00520C00">
        <w:rPr>
          <w:b/>
          <w:bCs/>
          <w:color w:val="FF0000"/>
        </w:rPr>
        <w:t xml:space="preserve"> </w:t>
      </w:r>
      <w:r w:rsidR="0055056E">
        <w:rPr>
          <w:b/>
          <w:bCs/>
          <w:color w:val="FF0000"/>
        </w:rPr>
        <w:t>9</w:t>
      </w:r>
      <w:r w:rsidR="00592BC7">
        <w:rPr>
          <w:b/>
          <w:bCs/>
          <w:color w:val="FF0000"/>
        </w:rPr>
        <w:t xml:space="preserve"> </w:t>
      </w:r>
      <w:r w:rsidR="00EE3CFF" w:rsidRPr="00520C00">
        <w:rPr>
          <w:b/>
          <w:bCs/>
          <w:color w:val="FF0000"/>
        </w:rPr>
        <w:t>M</w:t>
      </w:r>
      <w:r w:rsidR="00592BC7">
        <w:rPr>
          <w:b/>
          <w:bCs/>
          <w:color w:val="FF0000"/>
        </w:rPr>
        <w:t>ay</w:t>
      </w:r>
      <w:r w:rsidR="00EE3CFF" w:rsidRPr="00520C00">
        <w:rPr>
          <w:b/>
          <w:bCs/>
          <w:color w:val="FF0000"/>
        </w:rPr>
        <w:t xml:space="preserve"> </w:t>
      </w:r>
      <w:r w:rsidR="000C22F4" w:rsidRPr="00520C00">
        <w:rPr>
          <w:b/>
          <w:bCs/>
          <w:color w:val="FF0000"/>
        </w:rPr>
        <w:tab/>
      </w:r>
    </w:p>
    <w:p w14:paraId="1A815921" w14:textId="36C286EC" w:rsidR="000C22F4" w:rsidRPr="00FF5EA8" w:rsidRDefault="00EE3CFF" w:rsidP="00FF136C">
      <w:pPr>
        <w:pStyle w:val="Geenafstand"/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>*</w:t>
      </w:r>
      <w:r w:rsidR="003266B7">
        <w:rPr>
          <w:b/>
          <w:bCs/>
          <w:color w:val="0F243E" w:themeColor="text2" w:themeShade="80"/>
        </w:rPr>
        <w:t xml:space="preserve"> </w:t>
      </w:r>
      <w:r w:rsidR="000C22F4" w:rsidRPr="00FF5EA8">
        <w:rPr>
          <w:b/>
          <w:bCs/>
          <w:color w:val="0F243E" w:themeColor="text2" w:themeShade="80"/>
        </w:rPr>
        <w:t>min</w:t>
      </w:r>
      <w:r w:rsidR="00BB1117">
        <w:rPr>
          <w:b/>
          <w:bCs/>
          <w:color w:val="0F243E" w:themeColor="text2" w:themeShade="80"/>
        </w:rPr>
        <w:t>imum</w:t>
      </w:r>
      <w:r w:rsidR="003266B7">
        <w:rPr>
          <w:b/>
          <w:bCs/>
          <w:color w:val="0F243E" w:themeColor="text2" w:themeShade="80"/>
        </w:rPr>
        <w:t xml:space="preserve"> </w:t>
      </w:r>
      <w:proofErr w:type="spellStart"/>
      <w:r w:rsidR="00BB1117">
        <w:rPr>
          <w:b/>
          <w:bCs/>
          <w:color w:val="0F243E" w:themeColor="text2" w:themeShade="80"/>
        </w:rPr>
        <w:t>s</w:t>
      </w:r>
      <w:r w:rsidR="003266B7">
        <w:rPr>
          <w:b/>
          <w:bCs/>
          <w:color w:val="0F243E" w:themeColor="text2" w:themeShade="80"/>
        </w:rPr>
        <w:t>tay</w:t>
      </w:r>
      <w:proofErr w:type="spellEnd"/>
      <w:r w:rsidR="003266B7">
        <w:rPr>
          <w:b/>
          <w:bCs/>
          <w:color w:val="0F243E" w:themeColor="text2" w:themeShade="80"/>
        </w:rPr>
        <w:t xml:space="preserve"> of 2 </w:t>
      </w:r>
      <w:proofErr w:type="spellStart"/>
      <w:r w:rsidR="003266B7">
        <w:rPr>
          <w:b/>
          <w:bCs/>
          <w:color w:val="0F243E" w:themeColor="text2" w:themeShade="80"/>
        </w:rPr>
        <w:t>nights</w:t>
      </w:r>
      <w:proofErr w:type="spellEnd"/>
      <w:r w:rsidR="000C22F4" w:rsidRPr="00FF5EA8">
        <w:rPr>
          <w:b/>
          <w:bCs/>
          <w:color w:val="0F243E" w:themeColor="text2" w:themeShade="80"/>
        </w:rPr>
        <w:tab/>
      </w:r>
    </w:p>
    <w:p w14:paraId="4C09541A" w14:textId="06DE6633" w:rsidR="00CB289C" w:rsidRDefault="00EE3CFF" w:rsidP="00FF136C">
      <w:pPr>
        <w:pStyle w:val="Geenafstand"/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 xml:space="preserve">* </w:t>
      </w:r>
      <w:proofErr w:type="spellStart"/>
      <w:r w:rsidR="000C22F4" w:rsidRPr="00FF5EA8">
        <w:rPr>
          <w:b/>
          <w:bCs/>
          <w:color w:val="0F243E" w:themeColor="text2" w:themeShade="80"/>
        </w:rPr>
        <w:t>Inclu</w:t>
      </w:r>
      <w:r w:rsidR="003266B7">
        <w:rPr>
          <w:b/>
          <w:bCs/>
          <w:color w:val="0F243E" w:themeColor="text2" w:themeShade="80"/>
        </w:rPr>
        <w:t>ding</w:t>
      </w:r>
      <w:proofErr w:type="spellEnd"/>
      <w:r w:rsidR="003266B7">
        <w:rPr>
          <w:b/>
          <w:bCs/>
          <w:color w:val="0F243E" w:themeColor="text2" w:themeShade="80"/>
        </w:rPr>
        <w:t xml:space="preserve"> </w:t>
      </w:r>
      <w:proofErr w:type="spellStart"/>
      <w:r w:rsidR="003266B7">
        <w:rPr>
          <w:b/>
          <w:bCs/>
          <w:color w:val="0F243E" w:themeColor="text2" w:themeShade="80"/>
        </w:rPr>
        <w:t>breakfast</w:t>
      </w:r>
      <w:proofErr w:type="spellEnd"/>
      <w:r w:rsidR="000C22F4" w:rsidRPr="00FF5EA8">
        <w:rPr>
          <w:b/>
          <w:bCs/>
          <w:color w:val="0F243E" w:themeColor="text2" w:themeShade="80"/>
        </w:rPr>
        <w:tab/>
      </w:r>
      <w:r w:rsidR="000C22F4" w:rsidRPr="00FF5EA8">
        <w:rPr>
          <w:b/>
          <w:bCs/>
          <w:color w:val="0F243E" w:themeColor="text2" w:themeShade="80"/>
        </w:rPr>
        <w:tab/>
      </w:r>
      <w:r w:rsidR="000C22F4" w:rsidRPr="00FF5EA8">
        <w:rPr>
          <w:b/>
          <w:bCs/>
          <w:color w:val="0F243E" w:themeColor="text2" w:themeShade="80"/>
        </w:rPr>
        <w:tab/>
      </w:r>
    </w:p>
    <w:p w14:paraId="1D035E70" w14:textId="77777777" w:rsidR="00520C00" w:rsidRDefault="00520C00" w:rsidP="00FF136C">
      <w:pPr>
        <w:pStyle w:val="Geenafstand"/>
      </w:pPr>
    </w:p>
    <w:p w14:paraId="7E8FC9CA" w14:textId="1A2523A2" w:rsidR="000C22F4" w:rsidRDefault="000C22F4" w:rsidP="00FF136C">
      <w:pPr>
        <w:pStyle w:val="Geenafstand"/>
      </w:pPr>
      <w:r>
        <w:t>Standard</w:t>
      </w:r>
      <w:r w:rsidR="00BB1117">
        <w:t>room</w:t>
      </w:r>
      <w:r>
        <w:t xml:space="preserve"> </w:t>
      </w:r>
      <w:r>
        <w:tab/>
        <w:t xml:space="preserve">120.00 per </w:t>
      </w:r>
      <w:r w:rsidR="00BB1117">
        <w:t xml:space="preserve">room per </w:t>
      </w:r>
      <w:proofErr w:type="spellStart"/>
      <w:r w:rsidR="00BB1117">
        <w:t>night</w:t>
      </w:r>
      <w:proofErr w:type="spellEnd"/>
      <w:r w:rsidR="00BB1117">
        <w:t xml:space="preserve"> </w:t>
      </w:r>
      <w:r>
        <w:t xml:space="preserve"> 2 perso</w:t>
      </w:r>
      <w:r w:rsidR="00BB1117">
        <w:t>ns</w:t>
      </w:r>
      <w:r>
        <w:tab/>
      </w:r>
    </w:p>
    <w:p w14:paraId="6175CD97" w14:textId="79E28E72" w:rsidR="000C22F4" w:rsidRDefault="000C22F4" w:rsidP="00FF136C">
      <w:pPr>
        <w:pStyle w:val="Geenafstand"/>
      </w:pPr>
      <w:r>
        <w:tab/>
      </w:r>
      <w:r>
        <w:tab/>
      </w:r>
      <w:r>
        <w:tab/>
      </w:r>
      <w:r w:rsidR="00CB289C">
        <w:t>10</w:t>
      </w:r>
      <w:r w:rsidR="005915EE">
        <w:t>7</w:t>
      </w:r>
      <w:r w:rsidR="00CB289C">
        <w:t xml:space="preserve">.00 per </w:t>
      </w:r>
      <w:r w:rsidR="00BB1117">
        <w:t xml:space="preserve">room per </w:t>
      </w:r>
      <w:proofErr w:type="spellStart"/>
      <w:r w:rsidR="00BB1117">
        <w:t>night</w:t>
      </w:r>
      <w:proofErr w:type="spellEnd"/>
      <w:r w:rsidR="00CB289C">
        <w:t xml:space="preserve"> 1 perso</w:t>
      </w:r>
      <w:r w:rsidR="00BB1117">
        <w:t>n</w:t>
      </w:r>
    </w:p>
    <w:p w14:paraId="16E5E521" w14:textId="77777777" w:rsidR="00CB289C" w:rsidRDefault="00CB289C" w:rsidP="00FF136C">
      <w:pPr>
        <w:pStyle w:val="Geenafstand"/>
      </w:pPr>
    </w:p>
    <w:p w14:paraId="4CDB7D94" w14:textId="425E58A6" w:rsidR="000C22F4" w:rsidRDefault="00CB289C" w:rsidP="00FF136C">
      <w:pPr>
        <w:pStyle w:val="Geenafstand"/>
      </w:pPr>
      <w:r>
        <w:t>Classic</w:t>
      </w:r>
      <w:r w:rsidR="00BB1117">
        <w:t>room</w:t>
      </w:r>
      <w:r>
        <w:tab/>
      </w:r>
      <w:r>
        <w:tab/>
        <w:t xml:space="preserve">135.00 </w:t>
      </w:r>
      <w:r w:rsidR="00BB1117" w:rsidRPr="00BB1117">
        <w:t xml:space="preserve">per room per </w:t>
      </w:r>
      <w:proofErr w:type="spellStart"/>
      <w:r w:rsidR="00BB1117" w:rsidRPr="00BB1117">
        <w:t>night</w:t>
      </w:r>
      <w:proofErr w:type="spellEnd"/>
      <w:r w:rsidR="00BB1117" w:rsidRPr="00BB1117">
        <w:t xml:space="preserve">  2 persons</w:t>
      </w:r>
    </w:p>
    <w:p w14:paraId="2FB0DE26" w14:textId="037FA2B4" w:rsidR="00CB289C" w:rsidRDefault="00CB289C" w:rsidP="00FF136C">
      <w:pPr>
        <w:pStyle w:val="Geenafstand"/>
      </w:pPr>
      <w:r>
        <w:tab/>
      </w:r>
      <w:r>
        <w:tab/>
      </w:r>
      <w:r>
        <w:tab/>
        <w:t>12</w:t>
      </w:r>
      <w:r w:rsidR="005915EE">
        <w:t>2</w:t>
      </w:r>
      <w:r>
        <w:t xml:space="preserve">.00 </w:t>
      </w:r>
      <w:r w:rsidR="00BB1117" w:rsidRPr="00BB1117">
        <w:t xml:space="preserve">per room per </w:t>
      </w:r>
      <w:proofErr w:type="spellStart"/>
      <w:r w:rsidR="00BB1117" w:rsidRPr="00BB1117">
        <w:t>night</w:t>
      </w:r>
      <w:proofErr w:type="spellEnd"/>
      <w:r w:rsidR="00BB1117" w:rsidRPr="00BB1117">
        <w:t xml:space="preserve"> 1 person</w:t>
      </w:r>
    </w:p>
    <w:p w14:paraId="22771849" w14:textId="77777777" w:rsidR="00CB289C" w:rsidRDefault="00CB289C" w:rsidP="00FF136C">
      <w:pPr>
        <w:pStyle w:val="Geenafstand"/>
      </w:pPr>
    </w:p>
    <w:p w14:paraId="078F0121" w14:textId="52918D76" w:rsidR="000F24F6" w:rsidRDefault="00CB289C" w:rsidP="00FF136C">
      <w:pPr>
        <w:pStyle w:val="Geenafstand"/>
      </w:pPr>
      <w:r>
        <w:t>Famil</w:t>
      </w:r>
      <w:r w:rsidR="003906CC">
        <w:t>y</w:t>
      </w:r>
      <w:r w:rsidR="00BB1117">
        <w:t>room</w:t>
      </w:r>
      <w:r>
        <w:tab/>
      </w:r>
      <w:r w:rsidR="00FF30E8">
        <w:tab/>
      </w:r>
      <w:r w:rsidR="000F24F6" w:rsidRPr="000F24F6">
        <w:t xml:space="preserve">205.00 per room per </w:t>
      </w:r>
      <w:proofErr w:type="spellStart"/>
      <w:r w:rsidR="000F24F6" w:rsidRPr="000F24F6">
        <w:t>night</w:t>
      </w:r>
      <w:proofErr w:type="spellEnd"/>
      <w:r w:rsidR="000F24F6" w:rsidRPr="000F24F6">
        <w:t xml:space="preserve">   4 persons </w:t>
      </w:r>
    </w:p>
    <w:p w14:paraId="0ED18130" w14:textId="787FBD8E" w:rsidR="000F24F6" w:rsidRDefault="000F24F6" w:rsidP="00FF136C">
      <w:pPr>
        <w:pStyle w:val="Geenafstand"/>
      </w:pPr>
      <w:r>
        <w:tab/>
      </w:r>
      <w:r w:rsidR="00FF30E8">
        <w:tab/>
      </w:r>
      <w:r w:rsidR="00FF30E8">
        <w:tab/>
      </w:r>
      <w:r w:rsidRPr="000F24F6">
        <w:t xml:space="preserve">172.00 per room per </w:t>
      </w:r>
      <w:proofErr w:type="spellStart"/>
      <w:r w:rsidRPr="000F24F6">
        <w:t>night</w:t>
      </w:r>
      <w:proofErr w:type="spellEnd"/>
      <w:r w:rsidRPr="000F24F6">
        <w:t xml:space="preserve">   3 persons</w:t>
      </w:r>
    </w:p>
    <w:p w14:paraId="625C7406" w14:textId="52905EBB" w:rsidR="00CB289C" w:rsidRDefault="00CB289C" w:rsidP="00FF30E8">
      <w:pPr>
        <w:pStyle w:val="Geenafstand"/>
        <w:ind w:left="1416" w:firstLine="708"/>
      </w:pPr>
      <w:r>
        <w:t>1</w:t>
      </w:r>
      <w:r w:rsidR="005915EE">
        <w:t>39</w:t>
      </w:r>
      <w:r>
        <w:t xml:space="preserve">.00 </w:t>
      </w:r>
      <w:r w:rsidR="00BB1117" w:rsidRPr="00BB1117">
        <w:t xml:space="preserve">per room per </w:t>
      </w:r>
      <w:proofErr w:type="spellStart"/>
      <w:r w:rsidR="00BB1117" w:rsidRPr="00BB1117">
        <w:t>night</w:t>
      </w:r>
      <w:proofErr w:type="spellEnd"/>
      <w:r w:rsidR="00BB1117" w:rsidRPr="00BB1117">
        <w:t xml:space="preserve">  2 persons</w:t>
      </w:r>
    </w:p>
    <w:p w14:paraId="4C5BBA48" w14:textId="5797DFC7" w:rsidR="00CB289C" w:rsidRDefault="00CB289C" w:rsidP="00FF136C">
      <w:pPr>
        <w:pStyle w:val="Geenafstand"/>
      </w:pPr>
      <w:r>
        <w:tab/>
      </w:r>
      <w:r>
        <w:tab/>
      </w:r>
      <w:r>
        <w:tab/>
        <w:t>12</w:t>
      </w:r>
      <w:r w:rsidR="005915EE">
        <w:t>6</w:t>
      </w:r>
      <w:r>
        <w:t>.00</w:t>
      </w:r>
      <w:r w:rsidR="00BB1117">
        <w:t xml:space="preserve"> </w:t>
      </w:r>
      <w:r w:rsidR="008B66CA" w:rsidRPr="008B66CA">
        <w:t xml:space="preserve">per room per </w:t>
      </w:r>
      <w:proofErr w:type="spellStart"/>
      <w:r w:rsidR="008B66CA" w:rsidRPr="008B66CA">
        <w:t>night</w:t>
      </w:r>
      <w:proofErr w:type="spellEnd"/>
      <w:r w:rsidR="008B66CA" w:rsidRPr="008B66CA">
        <w:t xml:space="preserve">  </w:t>
      </w:r>
      <w:r w:rsidR="00BB1117" w:rsidRPr="00BB1117">
        <w:t>1 person</w:t>
      </w:r>
    </w:p>
    <w:p w14:paraId="66C924BF" w14:textId="540F9E1D" w:rsidR="00CB289C" w:rsidRDefault="00CB289C" w:rsidP="00FF136C">
      <w:pPr>
        <w:pStyle w:val="Geenafstand"/>
      </w:pPr>
      <w:r>
        <w:tab/>
      </w:r>
      <w:r>
        <w:tab/>
      </w:r>
      <w:r>
        <w:tab/>
      </w:r>
      <w:r>
        <w:tab/>
      </w:r>
    </w:p>
    <w:p w14:paraId="0F4D6C7D" w14:textId="77777777" w:rsidR="00295943" w:rsidRDefault="00295943" w:rsidP="00FF136C">
      <w:pPr>
        <w:pStyle w:val="Geenafstand"/>
        <w:rPr>
          <w:b/>
          <w:bCs/>
          <w:color w:val="0F243E" w:themeColor="text2" w:themeShade="80"/>
        </w:rPr>
      </w:pPr>
    </w:p>
    <w:p w14:paraId="53ED04E9" w14:textId="77777777" w:rsidR="00386DF7" w:rsidRDefault="00386DF7" w:rsidP="00FF136C">
      <w:pPr>
        <w:pStyle w:val="Geenafstand"/>
        <w:rPr>
          <w:b/>
          <w:bCs/>
          <w:color w:val="0F243E" w:themeColor="text2" w:themeShade="80"/>
        </w:rPr>
      </w:pPr>
    </w:p>
    <w:p w14:paraId="03D0404A" w14:textId="693C9355" w:rsidR="000C22F4" w:rsidRDefault="000C22F4" w:rsidP="00FF136C">
      <w:pPr>
        <w:pStyle w:val="Geenafstand"/>
        <w:rPr>
          <w:b/>
          <w:bCs/>
          <w:color w:val="0F243E" w:themeColor="text2" w:themeShade="80"/>
        </w:rPr>
      </w:pPr>
      <w:proofErr w:type="spellStart"/>
      <w:r w:rsidRPr="00FF5EA8">
        <w:rPr>
          <w:b/>
          <w:bCs/>
          <w:color w:val="0F243E" w:themeColor="text2" w:themeShade="80"/>
        </w:rPr>
        <w:t>H</w:t>
      </w:r>
      <w:r w:rsidR="00B90C57">
        <w:rPr>
          <w:b/>
          <w:bCs/>
          <w:color w:val="0F243E" w:themeColor="text2" w:themeShade="80"/>
        </w:rPr>
        <w:t>ighseason</w:t>
      </w:r>
      <w:proofErr w:type="spellEnd"/>
      <w:r w:rsidRPr="00FF5EA8">
        <w:rPr>
          <w:b/>
          <w:bCs/>
          <w:color w:val="0F243E" w:themeColor="text2" w:themeShade="80"/>
        </w:rPr>
        <w:tab/>
      </w:r>
    </w:p>
    <w:p w14:paraId="077550F5" w14:textId="77777777" w:rsidR="00AD6A45" w:rsidRDefault="00AD6A45" w:rsidP="00FF136C">
      <w:pPr>
        <w:pStyle w:val="Geenafstand"/>
        <w:rPr>
          <w:b/>
          <w:bCs/>
          <w:color w:val="0F243E" w:themeColor="text2" w:themeShade="80"/>
        </w:rPr>
      </w:pPr>
    </w:p>
    <w:p w14:paraId="4ED70AC4" w14:textId="732EC3D4" w:rsidR="00AC194C" w:rsidRDefault="00F31A33" w:rsidP="00FF136C">
      <w:pPr>
        <w:pStyle w:val="Geenafstand"/>
        <w:rPr>
          <w:b/>
          <w:bCs/>
          <w:color w:val="FF0000"/>
        </w:rPr>
      </w:pPr>
      <w:r>
        <w:rPr>
          <w:b/>
          <w:bCs/>
          <w:color w:val="FF0000"/>
        </w:rPr>
        <w:t>13</w:t>
      </w:r>
      <w:r w:rsidR="00AC194C" w:rsidRPr="00AC194C">
        <w:rPr>
          <w:b/>
          <w:bCs/>
          <w:color w:val="FF0000"/>
        </w:rPr>
        <w:t xml:space="preserve"> M</w:t>
      </w:r>
      <w:r w:rsidR="004D7AF3">
        <w:rPr>
          <w:b/>
          <w:bCs/>
          <w:color w:val="FF0000"/>
        </w:rPr>
        <w:t xml:space="preserve">ay </w:t>
      </w:r>
      <w:r>
        <w:rPr>
          <w:b/>
          <w:bCs/>
          <w:color w:val="FF0000"/>
        </w:rPr>
        <w:t>t/m 15</w:t>
      </w:r>
      <w:r w:rsidR="00AC194C" w:rsidRPr="00AC194C">
        <w:rPr>
          <w:b/>
          <w:bCs/>
          <w:color w:val="FF0000"/>
        </w:rPr>
        <w:t xml:space="preserve"> M</w:t>
      </w:r>
      <w:r w:rsidR="004D7AF3">
        <w:rPr>
          <w:b/>
          <w:bCs/>
          <w:color w:val="FF0000"/>
        </w:rPr>
        <w:t>ay</w:t>
      </w:r>
      <w:r w:rsidR="00AC194C" w:rsidRPr="00AC194C">
        <w:rPr>
          <w:b/>
          <w:bCs/>
          <w:color w:val="FF0000"/>
        </w:rPr>
        <w:t xml:space="preserve">  </w:t>
      </w:r>
      <w:r w:rsidR="00495AF0">
        <w:rPr>
          <w:b/>
          <w:bCs/>
          <w:color w:val="FF0000"/>
        </w:rPr>
        <w:t>Ascension Day</w:t>
      </w:r>
    </w:p>
    <w:p w14:paraId="4E16FD26" w14:textId="5E8C4B64" w:rsidR="004D7AF3" w:rsidRPr="00AC194C" w:rsidRDefault="004D7AF3" w:rsidP="00FF136C">
      <w:pPr>
        <w:pStyle w:val="Geenafstand"/>
        <w:rPr>
          <w:b/>
          <w:bCs/>
          <w:color w:val="FF0000"/>
        </w:rPr>
      </w:pPr>
      <w:r>
        <w:rPr>
          <w:b/>
          <w:bCs/>
          <w:color w:val="FF0000"/>
        </w:rPr>
        <w:t>21 May t/m 2</w:t>
      </w:r>
      <w:r w:rsidR="00E16919">
        <w:rPr>
          <w:b/>
          <w:bCs/>
          <w:color w:val="FF0000"/>
        </w:rPr>
        <w:t>3</w:t>
      </w:r>
      <w:r>
        <w:rPr>
          <w:b/>
          <w:bCs/>
          <w:color w:val="FF0000"/>
        </w:rPr>
        <w:t xml:space="preserve"> May </w:t>
      </w:r>
      <w:r w:rsidR="00F62E08">
        <w:rPr>
          <w:b/>
          <w:bCs/>
          <w:color w:val="FF0000"/>
        </w:rPr>
        <w:t xml:space="preserve"> </w:t>
      </w:r>
      <w:proofErr w:type="spellStart"/>
      <w:r w:rsidR="003F360B">
        <w:rPr>
          <w:b/>
          <w:bCs/>
          <w:color w:val="FF0000"/>
        </w:rPr>
        <w:t>Penteco</w:t>
      </w:r>
      <w:r w:rsidR="00F62E08">
        <w:rPr>
          <w:b/>
          <w:bCs/>
          <w:color w:val="FF0000"/>
        </w:rPr>
        <w:t>st</w:t>
      </w:r>
      <w:proofErr w:type="spellEnd"/>
      <w:r w:rsidR="00C748DF">
        <w:rPr>
          <w:b/>
          <w:bCs/>
          <w:color w:val="FF0000"/>
        </w:rPr>
        <w:t xml:space="preserve"> weekend</w:t>
      </w:r>
    </w:p>
    <w:p w14:paraId="746747D2" w14:textId="57D961B4" w:rsidR="00AC194C" w:rsidRPr="00AC194C" w:rsidRDefault="00F62E08" w:rsidP="00FF136C">
      <w:pPr>
        <w:pStyle w:val="Geenafstand"/>
        <w:rPr>
          <w:b/>
          <w:bCs/>
          <w:color w:val="FF0000"/>
        </w:rPr>
      </w:pPr>
      <w:r>
        <w:rPr>
          <w:b/>
          <w:bCs/>
          <w:color w:val="FF0000"/>
        </w:rPr>
        <w:t>5 August</w:t>
      </w:r>
      <w:r w:rsidR="00AC194C" w:rsidRPr="00AC194C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 t/m 7</w:t>
      </w:r>
      <w:r w:rsidR="00AC194C" w:rsidRPr="00AC194C">
        <w:rPr>
          <w:b/>
          <w:bCs/>
          <w:color w:val="FF0000"/>
        </w:rPr>
        <w:t xml:space="preserve"> August  </w:t>
      </w:r>
      <w:proofErr w:type="spellStart"/>
      <w:r w:rsidR="00AC194C" w:rsidRPr="00AC194C">
        <w:rPr>
          <w:b/>
          <w:bCs/>
          <w:color w:val="FF0000"/>
        </w:rPr>
        <w:t>Castle</w:t>
      </w:r>
      <w:proofErr w:type="spellEnd"/>
      <w:r w:rsidR="00AC194C" w:rsidRPr="00AC194C">
        <w:rPr>
          <w:b/>
          <w:bCs/>
          <w:color w:val="FF0000"/>
        </w:rPr>
        <w:t xml:space="preserve"> </w:t>
      </w:r>
      <w:proofErr w:type="spellStart"/>
      <w:r w:rsidR="00AC194C" w:rsidRPr="00AC194C">
        <w:rPr>
          <w:b/>
          <w:bCs/>
          <w:color w:val="FF0000"/>
        </w:rPr>
        <w:t>fest</w:t>
      </w:r>
      <w:proofErr w:type="spellEnd"/>
    </w:p>
    <w:p w14:paraId="1B6B84B8" w14:textId="77777777" w:rsidR="00AC194C" w:rsidRDefault="00AC194C" w:rsidP="00FF136C">
      <w:pPr>
        <w:pStyle w:val="Geenafstand"/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>*</w:t>
      </w:r>
      <w:r w:rsidR="00B90C57">
        <w:rPr>
          <w:b/>
          <w:bCs/>
          <w:color w:val="0F243E" w:themeColor="text2" w:themeShade="80"/>
        </w:rPr>
        <w:t>No min</w:t>
      </w:r>
      <w:r w:rsidR="00024811">
        <w:rPr>
          <w:b/>
          <w:bCs/>
          <w:color w:val="0F243E" w:themeColor="text2" w:themeShade="80"/>
        </w:rPr>
        <w:t xml:space="preserve">imum </w:t>
      </w:r>
      <w:proofErr w:type="spellStart"/>
      <w:r w:rsidR="00024811">
        <w:rPr>
          <w:b/>
          <w:bCs/>
          <w:color w:val="0F243E" w:themeColor="text2" w:themeShade="80"/>
        </w:rPr>
        <w:t>stay</w:t>
      </w:r>
      <w:proofErr w:type="spellEnd"/>
    </w:p>
    <w:p w14:paraId="133D854C" w14:textId="2FE6D7FF" w:rsidR="000C22F4" w:rsidRDefault="00AC194C" w:rsidP="00FF136C">
      <w:pPr>
        <w:pStyle w:val="Geenafstand"/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>*</w:t>
      </w:r>
      <w:r w:rsidR="005A1D1A" w:rsidRPr="005A1D1A">
        <w:t xml:space="preserve"> </w:t>
      </w:r>
      <w:proofErr w:type="spellStart"/>
      <w:r w:rsidR="005A1D1A" w:rsidRPr="005A1D1A">
        <w:rPr>
          <w:b/>
          <w:bCs/>
          <w:color w:val="0F243E" w:themeColor="text2" w:themeShade="80"/>
        </w:rPr>
        <w:t>Breakfast</w:t>
      </w:r>
      <w:proofErr w:type="spellEnd"/>
      <w:r w:rsidR="005A1D1A" w:rsidRPr="005A1D1A">
        <w:rPr>
          <w:b/>
          <w:bCs/>
          <w:color w:val="0F243E" w:themeColor="text2" w:themeShade="80"/>
        </w:rPr>
        <w:t xml:space="preserve"> </w:t>
      </w:r>
      <w:proofErr w:type="spellStart"/>
      <w:r w:rsidR="005A1D1A" w:rsidRPr="005A1D1A">
        <w:rPr>
          <w:b/>
          <w:bCs/>
          <w:color w:val="0F243E" w:themeColor="text2" w:themeShade="80"/>
        </w:rPr>
        <w:t>optional</w:t>
      </w:r>
      <w:proofErr w:type="spellEnd"/>
    </w:p>
    <w:p w14:paraId="45F926FB" w14:textId="77777777" w:rsidR="003672E3" w:rsidRPr="00FF5EA8" w:rsidRDefault="003672E3" w:rsidP="00FF136C">
      <w:pPr>
        <w:pStyle w:val="Geenafstand"/>
        <w:rPr>
          <w:b/>
          <w:bCs/>
          <w:color w:val="0F243E" w:themeColor="text2" w:themeShade="80"/>
        </w:rPr>
      </w:pPr>
    </w:p>
    <w:p w14:paraId="08E9AE8F" w14:textId="6A57E7D8" w:rsidR="003672E3" w:rsidRDefault="005003A1" w:rsidP="003672E3">
      <w:pPr>
        <w:pStyle w:val="Geenafstand"/>
      </w:pPr>
      <w:r>
        <w:t>S</w:t>
      </w:r>
      <w:r w:rsidR="00CB289C">
        <w:t>tandard</w:t>
      </w:r>
      <w:r w:rsidR="003906CC">
        <w:t>room</w:t>
      </w:r>
      <w:r w:rsidR="00CB289C">
        <w:tab/>
      </w:r>
      <w:r w:rsidR="00CB289C">
        <w:tab/>
      </w:r>
      <w:r w:rsidR="00F62E08">
        <w:tab/>
      </w:r>
      <w:r w:rsidR="005C69B7">
        <w:t xml:space="preserve"> </w:t>
      </w:r>
      <w:r w:rsidR="00CB289C">
        <w:t>9</w:t>
      </w:r>
      <w:r w:rsidR="003074E8">
        <w:t>4</w:t>
      </w:r>
      <w:r w:rsidR="00CB289C">
        <w:t xml:space="preserve">.50 </w:t>
      </w:r>
      <w:r w:rsidR="00D40CCC" w:rsidRPr="00D40CCC">
        <w:t xml:space="preserve">per room per </w:t>
      </w:r>
      <w:proofErr w:type="spellStart"/>
      <w:r w:rsidR="00D40CCC" w:rsidRPr="00D40CCC">
        <w:t>night</w:t>
      </w:r>
      <w:proofErr w:type="spellEnd"/>
      <w:r w:rsidR="00D40CCC" w:rsidRPr="00D40CCC">
        <w:t xml:space="preserve">  </w:t>
      </w:r>
    </w:p>
    <w:p w14:paraId="5F4A3768" w14:textId="77777777" w:rsidR="003672E3" w:rsidRDefault="003672E3" w:rsidP="003672E3">
      <w:pPr>
        <w:pStyle w:val="Geenafstand"/>
      </w:pPr>
    </w:p>
    <w:p w14:paraId="55553E5E" w14:textId="7302CA37" w:rsidR="00500054" w:rsidRDefault="00CB289C" w:rsidP="003672E3">
      <w:pPr>
        <w:pStyle w:val="Geenafstand"/>
      </w:pPr>
      <w:r>
        <w:t>C</w:t>
      </w:r>
      <w:r w:rsidR="00743B2F">
        <w:t>l</w:t>
      </w:r>
      <w:r>
        <w:t>assic</w:t>
      </w:r>
      <w:r w:rsidR="003906CC">
        <w:t>room</w:t>
      </w:r>
      <w:r w:rsidR="003906CC">
        <w:tab/>
      </w:r>
      <w:r>
        <w:tab/>
      </w:r>
      <w:r>
        <w:tab/>
        <w:t>10</w:t>
      </w:r>
      <w:r w:rsidR="003074E8">
        <w:t>9</w:t>
      </w:r>
      <w:r>
        <w:t xml:space="preserve">.50 </w:t>
      </w:r>
      <w:r w:rsidR="00D40CCC" w:rsidRPr="00D40CCC">
        <w:t xml:space="preserve">per room per </w:t>
      </w:r>
      <w:proofErr w:type="spellStart"/>
      <w:r w:rsidR="00D40CCC" w:rsidRPr="00D40CCC">
        <w:t>night</w:t>
      </w:r>
      <w:proofErr w:type="spellEnd"/>
      <w:r w:rsidR="00D40CCC" w:rsidRPr="00D40CCC">
        <w:t xml:space="preserve"> </w:t>
      </w:r>
    </w:p>
    <w:p w14:paraId="519F69C3" w14:textId="77777777" w:rsidR="003672E3" w:rsidRDefault="003672E3" w:rsidP="003672E3">
      <w:pPr>
        <w:pStyle w:val="Geenafstand"/>
      </w:pPr>
    </w:p>
    <w:p w14:paraId="407A62FA" w14:textId="490D819E" w:rsidR="00CB289C" w:rsidRDefault="00CB289C" w:rsidP="00FF136C">
      <w:pPr>
        <w:pStyle w:val="Geenafstand"/>
      </w:pPr>
      <w:r>
        <w:t>Famil</w:t>
      </w:r>
      <w:r w:rsidR="003906CC">
        <w:t>yroom</w:t>
      </w:r>
      <w:r w:rsidR="003906CC">
        <w:tab/>
      </w:r>
      <w:r>
        <w:tab/>
      </w:r>
      <w:r>
        <w:tab/>
        <w:t>11</w:t>
      </w:r>
      <w:r w:rsidR="00372CAA">
        <w:t>4</w:t>
      </w:r>
      <w:r>
        <w:t xml:space="preserve">.50 </w:t>
      </w:r>
      <w:r w:rsidR="00D40CCC" w:rsidRPr="00D40CCC">
        <w:t xml:space="preserve">per room per </w:t>
      </w:r>
      <w:proofErr w:type="spellStart"/>
      <w:r w:rsidR="00D40CCC" w:rsidRPr="00D40CCC">
        <w:t>night</w:t>
      </w:r>
      <w:proofErr w:type="spellEnd"/>
      <w:r w:rsidR="00D40CCC" w:rsidRPr="00D40CCC">
        <w:t xml:space="preserve">  2 persons</w:t>
      </w:r>
      <w:r w:rsidR="00743B2F">
        <w:t>*</w:t>
      </w:r>
    </w:p>
    <w:p w14:paraId="178DF236" w14:textId="791C28B9" w:rsidR="00CB289C" w:rsidRDefault="00372CAA" w:rsidP="00FF136C">
      <w:pPr>
        <w:pStyle w:val="Geenafstand"/>
      </w:pPr>
      <w:r>
        <w:t>(</w:t>
      </w:r>
      <w:r w:rsidR="00743B2F">
        <w:t>*</w:t>
      </w:r>
      <w:r w:rsidR="00CB289C">
        <w:t>3</w:t>
      </w:r>
      <w:r w:rsidR="005A1D1A">
        <w:rPr>
          <w:vertAlign w:val="superscript"/>
        </w:rPr>
        <w:t>rd</w:t>
      </w:r>
      <w:r w:rsidR="00CB289C">
        <w:t xml:space="preserve"> </w:t>
      </w:r>
      <w:r w:rsidR="00522004">
        <w:t>and</w:t>
      </w:r>
      <w:r w:rsidR="00CB289C">
        <w:t xml:space="preserve"> 4</w:t>
      </w:r>
      <w:r w:rsidR="005A1D1A">
        <w:rPr>
          <w:vertAlign w:val="superscript"/>
        </w:rPr>
        <w:t>th</w:t>
      </w:r>
      <w:r w:rsidR="00CB289C">
        <w:t xml:space="preserve"> perso</w:t>
      </w:r>
      <w:r w:rsidR="00522004">
        <w:t>n</w:t>
      </w:r>
      <w:r w:rsidR="00FD10A8">
        <w:t xml:space="preserve"> </w:t>
      </w:r>
      <w:proofErr w:type="spellStart"/>
      <w:r w:rsidR="00FD10A8">
        <w:t>will</w:t>
      </w:r>
      <w:proofErr w:type="spellEnd"/>
      <w:r w:rsidR="00522004">
        <w:t xml:space="preserve"> </w:t>
      </w:r>
      <w:r w:rsidR="00825769">
        <w:t xml:space="preserve"> </w:t>
      </w:r>
      <w:proofErr w:type="spellStart"/>
      <w:r w:rsidR="00386611">
        <w:t>pay</w:t>
      </w:r>
      <w:proofErr w:type="spellEnd"/>
      <w:r w:rsidR="00386611">
        <w:t xml:space="preserve"> </w:t>
      </w:r>
      <w:r w:rsidR="002B36A3">
        <w:t xml:space="preserve"> </w:t>
      </w:r>
      <w:r w:rsidR="00825769">
        <w:t>2</w:t>
      </w:r>
      <w:r w:rsidR="00CB289C">
        <w:t>0.00</w:t>
      </w:r>
      <w:r w:rsidR="00E62CB4">
        <w:t xml:space="preserve"> </w:t>
      </w:r>
      <w:proofErr w:type="spellStart"/>
      <w:r w:rsidR="00E62CB4">
        <w:t>each</w:t>
      </w:r>
      <w:proofErr w:type="spellEnd"/>
      <w:r w:rsidR="00CB289C">
        <w:t xml:space="preserve"> per </w:t>
      </w:r>
      <w:proofErr w:type="spellStart"/>
      <w:r w:rsidR="00CB289C">
        <w:t>n</w:t>
      </w:r>
      <w:r w:rsidR="00522004">
        <w:t>ight</w:t>
      </w:r>
      <w:proofErr w:type="spellEnd"/>
      <w:r w:rsidR="007F5669">
        <w:t>.</w:t>
      </w:r>
      <w:r>
        <w:t>)</w:t>
      </w:r>
    </w:p>
    <w:p w14:paraId="5556E50E" w14:textId="77777777" w:rsidR="003672E3" w:rsidRDefault="003672E3" w:rsidP="00FF136C">
      <w:pPr>
        <w:pStyle w:val="Geenafstand"/>
      </w:pPr>
    </w:p>
    <w:p w14:paraId="5ED9C312" w14:textId="6BA934AE" w:rsidR="00FF5EA8" w:rsidRPr="005C69B7" w:rsidRDefault="002B36A3" w:rsidP="00FF136C">
      <w:pPr>
        <w:pStyle w:val="Geenafstand"/>
      </w:pPr>
      <w:proofErr w:type="spellStart"/>
      <w:r>
        <w:t>Breakfast</w:t>
      </w:r>
      <w:proofErr w:type="spellEnd"/>
      <w:r w:rsidR="005C69B7" w:rsidRPr="005C69B7">
        <w:tab/>
      </w:r>
      <w:r w:rsidR="005C69B7" w:rsidRPr="005C69B7">
        <w:tab/>
      </w:r>
      <w:r w:rsidR="005C69B7" w:rsidRPr="005C69B7">
        <w:tab/>
        <w:t>12.50 per persoon</w:t>
      </w:r>
      <w:r w:rsidR="005C69B7">
        <w:t xml:space="preserve"> per </w:t>
      </w:r>
      <w:proofErr w:type="spellStart"/>
      <w:r w:rsidR="005C69B7">
        <w:t>da</w:t>
      </w:r>
      <w:r>
        <w:t>y</w:t>
      </w:r>
      <w:proofErr w:type="spellEnd"/>
    </w:p>
    <w:p w14:paraId="0515603A" w14:textId="77777777" w:rsidR="00622A57" w:rsidRDefault="00622A57" w:rsidP="00FF136C">
      <w:pPr>
        <w:pStyle w:val="Geenafstand"/>
        <w:rPr>
          <w:b/>
          <w:bCs/>
          <w:color w:val="0F243E" w:themeColor="text2" w:themeShade="80"/>
        </w:rPr>
      </w:pPr>
    </w:p>
    <w:p w14:paraId="03DD86BE" w14:textId="77777777" w:rsidR="00622A57" w:rsidRDefault="00622A57" w:rsidP="00FF136C">
      <w:pPr>
        <w:pStyle w:val="Geenafstand"/>
        <w:rPr>
          <w:b/>
          <w:bCs/>
          <w:color w:val="0F243E" w:themeColor="text2" w:themeShade="80"/>
        </w:rPr>
      </w:pPr>
    </w:p>
    <w:p w14:paraId="16C46DB5" w14:textId="77777777" w:rsidR="003672E3" w:rsidRDefault="003672E3" w:rsidP="00FF136C">
      <w:pPr>
        <w:pStyle w:val="Geenafstand"/>
        <w:rPr>
          <w:b/>
          <w:bCs/>
          <w:color w:val="0F243E" w:themeColor="text2" w:themeShade="80"/>
        </w:rPr>
      </w:pPr>
    </w:p>
    <w:p w14:paraId="1A32DDDE" w14:textId="77777777" w:rsidR="003672E3" w:rsidRDefault="003672E3" w:rsidP="00FF136C">
      <w:pPr>
        <w:pStyle w:val="Geenafstand"/>
        <w:rPr>
          <w:b/>
          <w:bCs/>
          <w:color w:val="0F243E" w:themeColor="text2" w:themeShade="80"/>
        </w:rPr>
      </w:pPr>
    </w:p>
    <w:p w14:paraId="4F84FC1B" w14:textId="77777777" w:rsidR="003672E3" w:rsidRDefault="003672E3" w:rsidP="00FF136C">
      <w:pPr>
        <w:pStyle w:val="Geenafstand"/>
        <w:rPr>
          <w:b/>
          <w:bCs/>
          <w:color w:val="0F243E" w:themeColor="text2" w:themeShade="80"/>
        </w:rPr>
      </w:pPr>
    </w:p>
    <w:p w14:paraId="16911E64" w14:textId="77777777" w:rsidR="003672E3" w:rsidRDefault="003672E3" w:rsidP="00FF136C">
      <w:pPr>
        <w:pStyle w:val="Geenafstand"/>
        <w:rPr>
          <w:b/>
          <w:bCs/>
          <w:color w:val="0F243E" w:themeColor="text2" w:themeShade="80"/>
        </w:rPr>
      </w:pPr>
    </w:p>
    <w:p w14:paraId="4CD216F0" w14:textId="77777777" w:rsidR="003672E3" w:rsidRDefault="003672E3" w:rsidP="00FF136C">
      <w:pPr>
        <w:pStyle w:val="Geenafstand"/>
        <w:rPr>
          <w:b/>
          <w:bCs/>
          <w:color w:val="0F243E" w:themeColor="text2" w:themeShade="80"/>
        </w:rPr>
      </w:pPr>
    </w:p>
    <w:p w14:paraId="734AAA16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553B9390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2AD68112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791E0EDA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7CEA6FF7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613F4717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6910ABED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0CB4A00B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42B99CEF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041FF322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35843DB7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19356E68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795C161D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34D4AE07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5173C520" w14:textId="77777777" w:rsidR="001A4BC9" w:rsidRDefault="001A4BC9" w:rsidP="00FF136C">
      <w:pPr>
        <w:pStyle w:val="Geenafstand"/>
        <w:rPr>
          <w:b/>
          <w:bCs/>
          <w:color w:val="0F243E" w:themeColor="text2" w:themeShade="80"/>
        </w:rPr>
      </w:pPr>
    </w:p>
    <w:p w14:paraId="3C33C030" w14:textId="243424B3" w:rsidR="00D14EDE" w:rsidRDefault="00A13572" w:rsidP="00FF136C">
      <w:pPr>
        <w:pStyle w:val="Geenafstand"/>
        <w:rPr>
          <w:b/>
          <w:bCs/>
          <w:color w:val="0F243E" w:themeColor="text2" w:themeShade="80"/>
        </w:rPr>
      </w:pPr>
      <w:r w:rsidRPr="00A13572">
        <w:rPr>
          <w:b/>
          <w:bCs/>
          <w:color w:val="0F243E" w:themeColor="text2" w:themeShade="80"/>
        </w:rPr>
        <w:t>Corso</w:t>
      </w:r>
      <w:r w:rsidR="00785A09">
        <w:rPr>
          <w:b/>
          <w:bCs/>
          <w:color w:val="0F243E" w:themeColor="text2" w:themeShade="80"/>
        </w:rPr>
        <w:t>/</w:t>
      </w:r>
      <w:proofErr w:type="spellStart"/>
      <w:r w:rsidR="00785A09">
        <w:rPr>
          <w:b/>
          <w:bCs/>
          <w:color w:val="0F243E" w:themeColor="text2" w:themeShade="80"/>
        </w:rPr>
        <w:t>Flowerparade</w:t>
      </w:r>
      <w:proofErr w:type="spellEnd"/>
    </w:p>
    <w:p w14:paraId="7F70BB51" w14:textId="77777777" w:rsidR="00AD6A45" w:rsidRDefault="00AD6A45" w:rsidP="00FF136C">
      <w:pPr>
        <w:pStyle w:val="Geenafstand"/>
        <w:rPr>
          <w:b/>
          <w:bCs/>
          <w:color w:val="0F243E" w:themeColor="text2" w:themeShade="80"/>
        </w:rPr>
      </w:pPr>
    </w:p>
    <w:p w14:paraId="12AE785D" w14:textId="2A986E7E" w:rsidR="00CB289C" w:rsidRPr="00D14EDE" w:rsidRDefault="00C546DB" w:rsidP="00FF136C">
      <w:pPr>
        <w:pStyle w:val="Geenafstand"/>
        <w:rPr>
          <w:b/>
          <w:bCs/>
          <w:color w:val="FF0000"/>
        </w:rPr>
      </w:pPr>
      <w:r>
        <w:rPr>
          <w:b/>
          <w:bCs/>
          <w:color w:val="FF0000"/>
        </w:rPr>
        <w:t>16 A</w:t>
      </w:r>
      <w:r w:rsidR="00743D62" w:rsidRPr="00D14EDE">
        <w:rPr>
          <w:b/>
          <w:bCs/>
          <w:color w:val="FF0000"/>
        </w:rPr>
        <w:t xml:space="preserve">pril </w:t>
      </w:r>
      <w:r w:rsidR="004045F3">
        <w:rPr>
          <w:b/>
          <w:bCs/>
          <w:color w:val="FF0000"/>
        </w:rPr>
        <w:t>and</w:t>
      </w:r>
      <w:r w:rsidR="00743D62" w:rsidRPr="00D14EDE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17 A</w:t>
      </w:r>
      <w:r w:rsidR="00743D62" w:rsidRPr="00D14EDE">
        <w:rPr>
          <w:b/>
          <w:bCs/>
          <w:color w:val="FF0000"/>
        </w:rPr>
        <w:t xml:space="preserve">pril </w:t>
      </w:r>
    </w:p>
    <w:p w14:paraId="7A4E5917" w14:textId="3F781EB9" w:rsidR="003421B8" w:rsidRPr="00D14EDE" w:rsidRDefault="00785A09" w:rsidP="00FF136C">
      <w:pPr>
        <w:pStyle w:val="Geenafstand"/>
        <w:rPr>
          <w:b/>
          <w:bCs/>
          <w:color w:val="FF0000"/>
        </w:rPr>
      </w:pPr>
      <w:proofErr w:type="spellStart"/>
      <w:r w:rsidRPr="00D14EDE">
        <w:rPr>
          <w:b/>
          <w:bCs/>
          <w:color w:val="FF0000"/>
        </w:rPr>
        <w:t>Eastern</w:t>
      </w:r>
      <w:proofErr w:type="spellEnd"/>
      <w:r w:rsidR="003421B8" w:rsidRPr="00D14EDE">
        <w:rPr>
          <w:b/>
          <w:bCs/>
          <w:color w:val="FF0000"/>
        </w:rPr>
        <w:t xml:space="preserve"> </w:t>
      </w:r>
      <w:r w:rsidR="004045F3">
        <w:rPr>
          <w:b/>
          <w:bCs/>
          <w:color w:val="FF0000"/>
        </w:rPr>
        <w:t xml:space="preserve"> 2 A</w:t>
      </w:r>
      <w:r w:rsidR="003421B8" w:rsidRPr="00D14EDE">
        <w:rPr>
          <w:b/>
          <w:bCs/>
          <w:color w:val="FF0000"/>
        </w:rPr>
        <w:t xml:space="preserve">pril </w:t>
      </w:r>
      <w:r w:rsidR="004045F3">
        <w:rPr>
          <w:b/>
          <w:bCs/>
          <w:color w:val="FF0000"/>
        </w:rPr>
        <w:t>t/m</w:t>
      </w:r>
      <w:r w:rsidR="00646D1E">
        <w:rPr>
          <w:b/>
          <w:bCs/>
          <w:color w:val="FF0000"/>
        </w:rPr>
        <w:t xml:space="preserve"> 4 April</w:t>
      </w:r>
    </w:p>
    <w:p w14:paraId="4B11B02E" w14:textId="17CA44C6" w:rsidR="003421B8" w:rsidRDefault="00D14EDE" w:rsidP="00FF136C">
      <w:pPr>
        <w:pStyle w:val="Geenafstand"/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>*</w:t>
      </w:r>
      <w:r w:rsidR="00934E34">
        <w:rPr>
          <w:b/>
          <w:bCs/>
          <w:color w:val="0F243E" w:themeColor="text2" w:themeShade="80"/>
        </w:rPr>
        <w:t xml:space="preserve">Minimum </w:t>
      </w:r>
      <w:proofErr w:type="spellStart"/>
      <w:r w:rsidR="00934E34">
        <w:rPr>
          <w:b/>
          <w:bCs/>
          <w:color w:val="0F243E" w:themeColor="text2" w:themeShade="80"/>
        </w:rPr>
        <w:t>stay</w:t>
      </w:r>
      <w:proofErr w:type="spellEnd"/>
      <w:r w:rsidR="00934E34">
        <w:rPr>
          <w:b/>
          <w:bCs/>
          <w:color w:val="0F243E" w:themeColor="text2" w:themeShade="80"/>
        </w:rPr>
        <w:t xml:space="preserve"> 2 </w:t>
      </w:r>
      <w:proofErr w:type="spellStart"/>
      <w:r w:rsidR="00934E34">
        <w:rPr>
          <w:b/>
          <w:bCs/>
          <w:color w:val="0F243E" w:themeColor="text2" w:themeShade="80"/>
        </w:rPr>
        <w:t>nights</w:t>
      </w:r>
      <w:proofErr w:type="spellEnd"/>
    </w:p>
    <w:p w14:paraId="45BD1BB9" w14:textId="7488B45A" w:rsidR="00934E34" w:rsidRDefault="00934E34" w:rsidP="00FF136C">
      <w:pPr>
        <w:pStyle w:val="Geenafstand"/>
      </w:pPr>
      <w:r>
        <w:rPr>
          <w:b/>
          <w:bCs/>
          <w:color w:val="0F243E" w:themeColor="text2" w:themeShade="80"/>
        </w:rPr>
        <w:t>*</w:t>
      </w:r>
      <w:proofErr w:type="spellStart"/>
      <w:r w:rsidR="008B7B48">
        <w:rPr>
          <w:b/>
          <w:bCs/>
          <w:color w:val="0F243E" w:themeColor="text2" w:themeShade="80"/>
        </w:rPr>
        <w:t>included</w:t>
      </w:r>
      <w:proofErr w:type="spellEnd"/>
      <w:r w:rsidR="008B7B48">
        <w:rPr>
          <w:b/>
          <w:bCs/>
          <w:color w:val="0F243E" w:themeColor="text2" w:themeShade="80"/>
        </w:rPr>
        <w:t xml:space="preserve"> </w:t>
      </w:r>
      <w:proofErr w:type="spellStart"/>
      <w:r w:rsidR="008B7B48">
        <w:rPr>
          <w:b/>
          <w:bCs/>
          <w:color w:val="0F243E" w:themeColor="text2" w:themeShade="80"/>
        </w:rPr>
        <w:t>breakfast</w:t>
      </w:r>
      <w:proofErr w:type="spellEnd"/>
    </w:p>
    <w:p w14:paraId="2C7E79A1" w14:textId="77777777" w:rsidR="003672E3" w:rsidRDefault="003672E3" w:rsidP="00FF136C">
      <w:pPr>
        <w:pStyle w:val="Geenafstand"/>
      </w:pPr>
    </w:p>
    <w:p w14:paraId="5BFA80B7" w14:textId="019E2F05" w:rsidR="003421B8" w:rsidRDefault="003421B8" w:rsidP="00FF136C">
      <w:pPr>
        <w:pStyle w:val="Geenafstand"/>
      </w:pPr>
      <w:r>
        <w:t>Standa</w:t>
      </w:r>
      <w:r w:rsidR="005A1D1A">
        <w:t>rdroom</w:t>
      </w:r>
      <w:r w:rsidR="005A1D1A">
        <w:tab/>
      </w:r>
      <w:r>
        <w:tab/>
        <w:t xml:space="preserve"> 140.00 </w:t>
      </w:r>
      <w:r w:rsidR="00D40CCC" w:rsidRPr="00D40CCC">
        <w:t xml:space="preserve">per room per </w:t>
      </w:r>
      <w:proofErr w:type="spellStart"/>
      <w:r w:rsidR="00D40CCC" w:rsidRPr="00D40CCC">
        <w:t>night</w:t>
      </w:r>
      <w:proofErr w:type="spellEnd"/>
      <w:r w:rsidR="00D40CCC" w:rsidRPr="00D40CCC">
        <w:t xml:space="preserve">  2 persons</w:t>
      </w:r>
    </w:p>
    <w:p w14:paraId="3EDECE49" w14:textId="15B9BCF3" w:rsidR="003421B8" w:rsidRDefault="003421B8" w:rsidP="00FF136C">
      <w:pPr>
        <w:pStyle w:val="Geenafstand"/>
      </w:pPr>
      <w:r>
        <w:tab/>
      </w:r>
      <w:r>
        <w:tab/>
      </w:r>
      <w:r>
        <w:tab/>
        <w:t xml:space="preserve"> </w:t>
      </w:r>
      <w:r w:rsidR="005C69B7">
        <w:t>1</w:t>
      </w:r>
      <w:r>
        <w:t>2</w:t>
      </w:r>
      <w:r w:rsidR="0032074D">
        <w:t>7</w:t>
      </w:r>
      <w:r>
        <w:t xml:space="preserve">.00 </w:t>
      </w:r>
      <w:r w:rsidR="00BB1117" w:rsidRPr="00BB1117">
        <w:t xml:space="preserve">per room per </w:t>
      </w:r>
      <w:proofErr w:type="spellStart"/>
      <w:r w:rsidR="00BB1117" w:rsidRPr="00BB1117">
        <w:t>night</w:t>
      </w:r>
      <w:proofErr w:type="spellEnd"/>
      <w:r w:rsidR="00BB1117" w:rsidRPr="00BB1117">
        <w:t xml:space="preserve"> 1 person</w:t>
      </w:r>
    </w:p>
    <w:p w14:paraId="11926FCA" w14:textId="77777777" w:rsidR="003672E3" w:rsidRDefault="003672E3" w:rsidP="00FF136C">
      <w:pPr>
        <w:pStyle w:val="Geenafstand"/>
      </w:pPr>
    </w:p>
    <w:p w14:paraId="3E206987" w14:textId="39D74860" w:rsidR="003421B8" w:rsidRDefault="003421B8" w:rsidP="00FF136C">
      <w:pPr>
        <w:pStyle w:val="Geenafstand"/>
      </w:pPr>
      <w:r>
        <w:t>Classic</w:t>
      </w:r>
      <w:r w:rsidR="005A1D1A">
        <w:t>room</w:t>
      </w:r>
      <w:r w:rsidR="005A1D1A">
        <w:tab/>
      </w:r>
      <w:r>
        <w:tab/>
        <w:t xml:space="preserve"> 155.00 </w:t>
      </w:r>
      <w:r w:rsidR="00D40CCC" w:rsidRPr="00D40CCC">
        <w:t xml:space="preserve">per room per </w:t>
      </w:r>
      <w:proofErr w:type="spellStart"/>
      <w:r w:rsidR="00D40CCC" w:rsidRPr="00D40CCC">
        <w:t>night</w:t>
      </w:r>
      <w:proofErr w:type="spellEnd"/>
      <w:r w:rsidR="00D40CCC" w:rsidRPr="00D40CCC">
        <w:t xml:space="preserve">  2 persons</w:t>
      </w:r>
    </w:p>
    <w:p w14:paraId="5E9D6BFE" w14:textId="615E3EEE" w:rsidR="003421B8" w:rsidRDefault="003421B8" w:rsidP="00FF136C">
      <w:pPr>
        <w:pStyle w:val="Geenafstand"/>
      </w:pPr>
      <w:r>
        <w:tab/>
      </w:r>
      <w:r>
        <w:tab/>
      </w:r>
      <w:r>
        <w:tab/>
        <w:t xml:space="preserve"> </w:t>
      </w:r>
      <w:r w:rsidR="005C69B7">
        <w:t>1</w:t>
      </w:r>
      <w:r>
        <w:t>4</w:t>
      </w:r>
      <w:r w:rsidR="00EE46E1">
        <w:t>2</w:t>
      </w:r>
      <w:r>
        <w:t xml:space="preserve">.00 </w:t>
      </w:r>
      <w:r w:rsidR="00BB1117" w:rsidRPr="00BB1117">
        <w:t xml:space="preserve">per room per </w:t>
      </w:r>
      <w:proofErr w:type="spellStart"/>
      <w:r w:rsidR="00BB1117" w:rsidRPr="00BB1117">
        <w:t>night</w:t>
      </w:r>
      <w:proofErr w:type="spellEnd"/>
      <w:r w:rsidR="00BB1117" w:rsidRPr="00BB1117">
        <w:t xml:space="preserve"> 1 person</w:t>
      </w:r>
    </w:p>
    <w:p w14:paraId="77A11649" w14:textId="77777777" w:rsidR="001A4BC9" w:rsidRDefault="001A4BC9" w:rsidP="00FF136C">
      <w:pPr>
        <w:pStyle w:val="Geenafstand"/>
      </w:pPr>
    </w:p>
    <w:p w14:paraId="7BDAA05B" w14:textId="2B597F7F" w:rsidR="003421B8" w:rsidRDefault="003421B8" w:rsidP="00FF136C">
      <w:pPr>
        <w:pStyle w:val="Geenafstand"/>
      </w:pPr>
      <w:r>
        <w:t>Famil</w:t>
      </w:r>
      <w:r w:rsidR="005A1D1A">
        <w:t>yroom</w:t>
      </w:r>
      <w:r w:rsidR="005A1D1A">
        <w:tab/>
      </w:r>
      <w:r>
        <w:tab/>
      </w:r>
      <w:r w:rsidR="00EE46E1">
        <w:t xml:space="preserve"> </w:t>
      </w:r>
      <w:r w:rsidR="00F759FA">
        <w:t>22</w:t>
      </w:r>
      <w:r w:rsidR="00C460E0">
        <w:t>5</w:t>
      </w:r>
      <w:r w:rsidR="00F759FA">
        <w:t xml:space="preserve">.00 </w:t>
      </w:r>
      <w:r w:rsidR="00522004" w:rsidRPr="00522004">
        <w:t xml:space="preserve">per room per </w:t>
      </w:r>
      <w:proofErr w:type="spellStart"/>
      <w:r w:rsidR="00522004" w:rsidRPr="00522004">
        <w:t>night</w:t>
      </w:r>
      <w:proofErr w:type="spellEnd"/>
      <w:r w:rsidR="00522004" w:rsidRPr="00522004">
        <w:t xml:space="preserve">  </w:t>
      </w:r>
      <w:r w:rsidR="00F759FA">
        <w:t>4</w:t>
      </w:r>
      <w:r w:rsidR="00522004">
        <w:t xml:space="preserve"> </w:t>
      </w:r>
      <w:r w:rsidR="00F759FA">
        <w:t>p</w:t>
      </w:r>
      <w:r w:rsidR="00522004">
        <w:t>ersons</w:t>
      </w:r>
    </w:p>
    <w:p w14:paraId="3F90FCF8" w14:textId="0901D860" w:rsidR="00F759FA" w:rsidRDefault="00F759FA" w:rsidP="00FF136C">
      <w:pPr>
        <w:pStyle w:val="Geenafstand"/>
      </w:pPr>
      <w:r>
        <w:tab/>
      </w:r>
      <w:r>
        <w:tab/>
      </w:r>
      <w:r>
        <w:tab/>
        <w:t xml:space="preserve"> </w:t>
      </w:r>
      <w:r w:rsidR="005C69B7">
        <w:t>1</w:t>
      </w:r>
      <w:r w:rsidR="00A003F4">
        <w:t>9</w:t>
      </w:r>
      <w:r w:rsidR="00C460E0">
        <w:t>2</w:t>
      </w:r>
      <w:r w:rsidR="00A003F4">
        <w:t xml:space="preserve">.00 </w:t>
      </w:r>
      <w:r w:rsidR="00522004" w:rsidRPr="00522004">
        <w:t xml:space="preserve">per room per </w:t>
      </w:r>
      <w:proofErr w:type="spellStart"/>
      <w:r w:rsidR="00522004" w:rsidRPr="00522004">
        <w:t>night</w:t>
      </w:r>
      <w:proofErr w:type="spellEnd"/>
      <w:r w:rsidR="00522004" w:rsidRPr="00522004">
        <w:t xml:space="preserve">  </w:t>
      </w:r>
      <w:r w:rsidR="00A003F4">
        <w:t>3 p</w:t>
      </w:r>
      <w:r w:rsidR="00522004">
        <w:t>ersons</w:t>
      </w:r>
    </w:p>
    <w:p w14:paraId="35138640" w14:textId="72BA26C4" w:rsidR="00A003F4" w:rsidRDefault="00A003F4" w:rsidP="00FF136C">
      <w:pPr>
        <w:pStyle w:val="Geenafstand"/>
      </w:pPr>
      <w:r>
        <w:tab/>
      </w:r>
      <w:r>
        <w:tab/>
      </w:r>
      <w:r>
        <w:tab/>
        <w:t xml:space="preserve"> </w:t>
      </w:r>
      <w:r w:rsidR="00685421">
        <w:t>1</w:t>
      </w:r>
      <w:r w:rsidR="00C460E0">
        <w:t>59</w:t>
      </w:r>
      <w:r w:rsidR="00685421">
        <w:t xml:space="preserve">.00 </w:t>
      </w:r>
      <w:r w:rsidR="00D40CCC" w:rsidRPr="00D40CCC">
        <w:t xml:space="preserve">per room per </w:t>
      </w:r>
      <w:proofErr w:type="spellStart"/>
      <w:r w:rsidR="00D40CCC" w:rsidRPr="00D40CCC">
        <w:t>night</w:t>
      </w:r>
      <w:proofErr w:type="spellEnd"/>
      <w:r w:rsidR="00D40CCC" w:rsidRPr="00D40CCC">
        <w:t xml:space="preserve">  2 persons</w:t>
      </w:r>
    </w:p>
    <w:p w14:paraId="52D6E558" w14:textId="1D63DC77" w:rsidR="00685421" w:rsidRDefault="00685421" w:rsidP="00FF136C">
      <w:pPr>
        <w:pStyle w:val="Geenafstand"/>
      </w:pPr>
      <w:r>
        <w:tab/>
      </w:r>
      <w:r>
        <w:tab/>
      </w:r>
      <w:r>
        <w:tab/>
        <w:t xml:space="preserve"> </w:t>
      </w:r>
      <w:r w:rsidR="00F65339">
        <w:t>14</w:t>
      </w:r>
      <w:r w:rsidR="00C460E0">
        <w:t>6</w:t>
      </w:r>
      <w:r w:rsidR="00F57513">
        <w:t xml:space="preserve">.00 </w:t>
      </w:r>
      <w:r w:rsidR="00BB1117" w:rsidRPr="00BB1117">
        <w:t xml:space="preserve">per room per </w:t>
      </w:r>
      <w:proofErr w:type="spellStart"/>
      <w:r w:rsidR="00BB1117" w:rsidRPr="00BB1117">
        <w:t>night</w:t>
      </w:r>
      <w:proofErr w:type="spellEnd"/>
      <w:r w:rsidR="00BB1117" w:rsidRPr="00BB1117">
        <w:t xml:space="preserve"> 1 person</w:t>
      </w:r>
    </w:p>
    <w:p w14:paraId="0D122A68" w14:textId="77777777" w:rsidR="00FF136C" w:rsidRDefault="00FF136C" w:rsidP="00FF136C">
      <w:pPr>
        <w:pStyle w:val="Geenafstand"/>
        <w:rPr>
          <w:b/>
          <w:bCs/>
          <w:color w:val="0F243E" w:themeColor="text2" w:themeShade="80"/>
        </w:rPr>
      </w:pPr>
    </w:p>
    <w:p w14:paraId="2C04B74B" w14:textId="215A248C" w:rsidR="00FF136C" w:rsidRDefault="00FF136C" w:rsidP="00FF136C">
      <w:pPr>
        <w:pStyle w:val="Geenafstand"/>
        <w:rPr>
          <w:b/>
          <w:bCs/>
          <w:color w:val="0F243E" w:themeColor="text2" w:themeShade="80"/>
        </w:rPr>
      </w:pPr>
    </w:p>
    <w:p w14:paraId="1A38D7B1" w14:textId="11B76A0F" w:rsidR="003B3896" w:rsidRDefault="003B3896" w:rsidP="00FF136C">
      <w:pPr>
        <w:pStyle w:val="Geenafstand"/>
        <w:rPr>
          <w:b/>
          <w:bCs/>
          <w:color w:val="0F243E" w:themeColor="text2" w:themeShade="80"/>
        </w:rPr>
      </w:pPr>
    </w:p>
    <w:p w14:paraId="0761F510" w14:textId="22CF1FE4" w:rsidR="0051422D" w:rsidRDefault="009E4217" w:rsidP="00FF136C">
      <w:pPr>
        <w:pStyle w:val="Geenafstand"/>
        <w:rPr>
          <w:b/>
          <w:bCs/>
          <w:color w:val="0F243E" w:themeColor="text2" w:themeShade="80"/>
        </w:rPr>
      </w:pPr>
      <w:proofErr w:type="spellStart"/>
      <w:r>
        <w:rPr>
          <w:b/>
          <w:bCs/>
          <w:color w:val="0F243E" w:themeColor="text2" w:themeShade="80"/>
        </w:rPr>
        <w:t>M</w:t>
      </w:r>
      <w:r w:rsidR="000C22F4" w:rsidRPr="00A13572">
        <w:rPr>
          <w:b/>
          <w:bCs/>
          <w:color w:val="0F243E" w:themeColor="text2" w:themeShade="80"/>
        </w:rPr>
        <w:t>id</w:t>
      </w:r>
      <w:proofErr w:type="spellEnd"/>
      <w:r w:rsidR="0051422D">
        <w:rPr>
          <w:b/>
          <w:bCs/>
          <w:color w:val="0F243E" w:themeColor="text2" w:themeShade="80"/>
        </w:rPr>
        <w:t xml:space="preserve"> </w:t>
      </w:r>
      <w:proofErr w:type="spellStart"/>
      <w:r w:rsidR="0051422D">
        <w:rPr>
          <w:b/>
          <w:bCs/>
          <w:color w:val="0F243E" w:themeColor="text2" w:themeShade="80"/>
        </w:rPr>
        <w:t>season</w:t>
      </w:r>
      <w:proofErr w:type="spellEnd"/>
    </w:p>
    <w:p w14:paraId="7F074544" w14:textId="77777777" w:rsidR="00AD6A45" w:rsidRDefault="00AD6A45" w:rsidP="00FF136C">
      <w:pPr>
        <w:pStyle w:val="Geenafstand"/>
        <w:rPr>
          <w:b/>
          <w:bCs/>
          <w:color w:val="0F243E" w:themeColor="text2" w:themeShade="80"/>
        </w:rPr>
      </w:pPr>
    </w:p>
    <w:p w14:paraId="0841AD22" w14:textId="3BA08E96" w:rsidR="009E4217" w:rsidRPr="00B65CEE" w:rsidRDefault="001804EA" w:rsidP="00FF136C">
      <w:pPr>
        <w:pStyle w:val="Geenafstand"/>
        <w:rPr>
          <w:b/>
          <w:bCs/>
          <w:color w:val="FF0000"/>
        </w:rPr>
      </w:pPr>
      <w:r>
        <w:rPr>
          <w:b/>
          <w:bCs/>
          <w:color w:val="FF0000"/>
        </w:rPr>
        <w:t xml:space="preserve">10 May t/m </w:t>
      </w:r>
      <w:r w:rsidR="00A53265">
        <w:rPr>
          <w:b/>
          <w:bCs/>
          <w:color w:val="FF0000"/>
        </w:rPr>
        <w:t>30 September</w:t>
      </w:r>
    </w:p>
    <w:p w14:paraId="144A7BDC" w14:textId="77777777" w:rsidR="00B65CEE" w:rsidRDefault="00B65CEE" w:rsidP="00FF136C">
      <w:pPr>
        <w:pStyle w:val="Geenafstand"/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>*</w:t>
      </w:r>
      <w:r w:rsidR="0051422D" w:rsidRPr="0051422D">
        <w:rPr>
          <w:b/>
          <w:bCs/>
          <w:color w:val="0F243E" w:themeColor="text2" w:themeShade="80"/>
        </w:rPr>
        <w:t xml:space="preserve">No minimum </w:t>
      </w:r>
      <w:proofErr w:type="spellStart"/>
      <w:r w:rsidR="0051422D" w:rsidRPr="0051422D">
        <w:rPr>
          <w:b/>
          <w:bCs/>
          <w:color w:val="0F243E" w:themeColor="text2" w:themeShade="80"/>
        </w:rPr>
        <w:t>stay</w:t>
      </w:r>
      <w:proofErr w:type="spellEnd"/>
    </w:p>
    <w:p w14:paraId="26534FD7" w14:textId="198AD4AE" w:rsidR="00CB289C" w:rsidRDefault="00B65CEE" w:rsidP="00FF136C">
      <w:pPr>
        <w:pStyle w:val="Geenafstand"/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 xml:space="preserve">* </w:t>
      </w:r>
      <w:proofErr w:type="spellStart"/>
      <w:r w:rsidR="0051422D" w:rsidRPr="0051422D">
        <w:rPr>
          <w:b/>
          <w:bCs/>
          <w:color w:val="0F243E" w:themeColor="text2" w:themeShade="80"/>
        </w:rPr>
        <w:t>breakfast</w:t>
      </w:r>
      <w:proofErr w:type="spellEnd"/>
      <w:r w:rsidR="0051422D" w:rsidRPr="0051422D">
        <w:rPr>
          <w:b/>
          <w:bCs/>
          <w:color w:val="0F243E" w:themeColor="text2" w:themeShade="80"/>
        </w:rPr>
        <w:t xml:space="preserve"> </w:t>
      </w:r>
      <w:proofErr w:type="spellStart"/>
      <w:r w:rsidR="0051422D" w:rsidRPr="0051422D">
        <w:rPr>
          <w:b/>
          <w:bCs/>
          <w:color w:val="0F243E" w:themeColor="text2" w:themeShade="80"/>
        </w:rPr>
        <w:t>optional</w:t>
      </w:r>
      <w:proofErr w:type="spellEnd"/>
    </w:p>
    <w:p w14:paraId="7E0DD5EC" w14:textId="73D4C035" w:rsidR="00A53265" w:rsidRDefault="00A53265" w:rsidP="00FF136C">
      <w:pPr>
        <w:pStyle w:val="Geenafstand"/>
        <w:rPr>
          <w:b/>
          <w:bCs/>
          <w:color w:val="0F243E" w:themeColor="text2" w:themeShade="80"/>
        </w:rPr>
      </w:pPr>
    </w:p>
    <w:p w14:paraId="43DEACA9" w14:textId="4918F04C" w:rsidR="00A53265" w:rsidRPr="00A13572" w:rsidRDefault="00A53265" w:rsidP="00FF136C">
      <w:pPr>
        <w:pStyle w:val="Geenafstand"/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>WITH THE EXEPTION OF</w:t>
      </w:r>
      <w:r w:rsidR="00BA1DF6">
        <w:rPr>
          <w:b/>
          <w:bCs/>
          <w:color w:val="0F243E" w:themeColor="text2" w:themeShade="80"/>
        </w:rPr>
        <w:t xml:space="preserve"> </w:t>
      </w:r>
      <w:r w:rsidR="009A28AE">
        <w:rPr>
          <w:b/>
          <w:bCs/>
          <w:color w:val="0F243E" w:themeColor="text2" w:themeShade="80"/>
        </w:rPr>
        <w:t>ASCENSION WEEKEN</w:t>
      </w:r>
      <w:r w:rsidR="00182264">
        <w:rPr>
          <w:b/>
          <w:bCs/>
          <w:color w:val="0F243E" w:themeColor="text2" w:themeShade="80"/>
        </w:rPr>
        <w:t>D, PENTECOST WEEKEND AND CASTLEFEST</w:t>
      </w:r>
    </w:p>
    <w:p w14:paraId="603ADEFC" w14:textId="77777777" w:rsidR="00555BA8" w:rsidRDefault="00555BA8" w:rsidP="00FF136C">
      <w:pPr>
        <w:pStyle w:val="Geenafstand"/>
      </w:pPr>
    </w:p>
    <w:p w14:paraId="0FDDB9A5" w14:textId="7A2685D7" w:rsidR="00CB289C" w:rsidRDefault="00CB289C" w:rsidP="00FF136C">
      <w:pPr>
        <w:pStyle w:val="Geenafstand"/>
      </w:pPr>
      <w:r>
        <w:t>Standa</w:t>
      </w:r>
      <w:r w:rsidR="0051422D">
        <w:t>rdroom</w:t>
      </w:r>
      <w:r w:rsidR="0051422D">
        <w:tab/>
      </w:r>
      <w:r>
        <w:tab/>
        <w:t xml:space="preserve"> 7</w:t>
      </w:r>
      <w:r w:rsidR="003B3896">
        <w:t>7</w:t>
      </w:r>
      <w:r>
        <w:t>.</w:t>
      </w:r>
      <w:r w:rsidR="00C4407A">
        <w:t>00</w:t>
      </w:r>
      <w:r>
        <w:t xml:space="preserve"> </w:t>
      </w:r>
      <w:r w:rsidR="0051422D" w:rsidRPr="0051422D">
        <w:t xml:space="preserve">per room per </w:t>
      </w:r>
      <w:proofErr w:type="spellStart"/>
      <w:r w:rsidR="0051422D" w:rsidRPr="0051422D">
        <w:t>night</w:t>
      </w:r>
      <w:proofErr w:type="spellEnd"/>
      <w:r w:rsidR="0051422D" w:rsidRPr="0051422D">
        <w:t xml:space="preserve">  </w:t>
      </w:r>
    </w:p>
    <w:p w14:paraId="3BA9F32C" w14:textId="77777777" w:rsidR="00555BA8" w:rsidRDefault="00555BA8" w:rsidP="00FF136C">
      <w:pPr>
        <w:pStyle w:val="Geenafstand"/>
      </w:pPr>
    </w:p>
    <w:p w14:paraId="339330BD" w14:textId="50AE7888" w:rsidR="00CB289C" w:rsidRDefault="00CB289C" w:rsidP="00FF136C">
      <w:pPr>
        <w:pStyle w:val="Geenafstand"/>
      </w:pPr>
      <w:r>
        <w:t>Classic</w:t>
      </w:r>
      <w:r w:rsidR="0051422D">
        <w:t>room</w:t>
      </w:r>
      <w:r w:rsidR="0051422D">
        <w:tab/>
      </w:r>
      <w:r>
        <w:tab/>
        <w:t xml:space="preserve"> 9</w:t>
      </w:r>
      <w:r w:rsidR="003B3896">
        <w:t>2</w:t>
      </w:r>
      <w:r>
        <w:t>.</w:t>
      </w:r>
      <w:r w:rsidR="00C4407A">
        <w:t>00</w:t>
      </w:r>
      <w:r>
        <w:t xml:space="preserve"> </w:t>
      </w:r>
      <w:r w:rsidR="0051422D" w:rsidRPr="0051422D">
        <w:t xml:space="preserve">per room per </w:t>
      </w:r>
      <w:proofErr w:type="spellStart"/>
      <w:r w:rsidR="0051422D" w:rsidRPr="0051422D">
        <w:t>night</w:t>
      </w:r>
      <w:proofErr w:type="spellEnd"/>
      <w:r w:rsidR="0051422D" w:rsidRPr="0051422D">
        <w:t xml:space="preserve">  </w:t>
      </w:r>
    </w:p>
    <w:p w14:paraId="6F162823" w14:textId="77777777" w:rsidR="00555BA8" w:rsidRDefault="00555BA8" w:rsidP="00FF136C">
      <w:pPr>
        <w:pStyle w:val="Geenafstand"/>
      </w:pPr>
    </w:p>
    <w:p w14:paraId="50685A09" w14:textId="1BC4996C" w:rsidR="00FE0134" w:rsidRDefault="00CB289C" w:rsidP="00FF136C">
      <w:pPr>
        <w:pStyle w:val="Geenafstand"/>
      </w:pPr>
      <w:r>
        <w:t>Famil</w:t>
      </w:r>
      <w:r w:rsidR="0051422D">
        <w:t>yroom</w:t>
      </w:r>
      <w:r w:rsidR="0051422D">
        <w:tab/>
      </w:r>
      <w:r>
        <w:tab/>
        <w:t xml:space="preserve"> 10</w:t>
      </w:r>
      <w:r w:rsidR="003B3896">
        <w:t>2</w:t>
      </w:r>
      <w:r>
        <w:t xml:space="preserve">.00 </w:t>
      </w:r>
      <w:r w:rsidR="0051422D" w:rsidRPr="0051422D">
        <w:t xml:space="preserve">per room per </w:t>
      </w:r>
      <w:proofErr w:type="spellStart"/>
      <w:r w:rsidR="0051422D" w:rsidRPr="0051422D">
        <w:t>night</w:t>
      </w:r>
      <w:proofErr w:type="spellEnd"/>
      <w:r w:rsidR="0051422D" w:rsidRPr="0051422D">
        <w:t xml:space="preserve"> </w:t>
      </w:r>
      <w:r w:rsidR="00FE0134">
        <w:t>*</w:t>
      </w:r>
    </w:p>
    <w:p w14:paraId="5D3103F1" w14:textId="580C3CA2" w:rsidR="0051422D" w:rsidRDefault="0051422D" w:rsidP="00FF136C">
      <w:pPr>
        <w:pStyle w:val="Geenafstand"/>
      </w:pPr>
      <w:r w:rsidRPr="0051422D">
        <w:t xml:space="preserve"> </w:t>
      </w:r>
      <w:r w:rsidR="00FE0134" w:rsidRPr="00FE0134">
        <w:t>*</w:t>
      </w:r>
      <w:r w:rsidR="00C4407A">
        <w:t>(</w:t>
      </w:r>
      <w:r w:rsidR="00FE0134" w:rsidRPr="00FE0134">
        <w:t xml:space="preserve">3rd </w:t>
      </w:r>
      <w:proofErr w:type="spellStart"/>
      <w:r w:rsidR="00FE0134" w:rsidRPr="00FE0134">
        <w:t>and</w:t>
      </w:r>
      <w:proofErr w:type="spellEnd"/>
      <w:r w:rsidR="00FE0134" w:rsidRPr="00FE0134">
        <w:t xml:space="preserve"> 4th person </w:t>
      </w:r>
      <w:proofErr w:type="spellStart"/>
      <w:r w:rsidR="00FE0134" w:rsidRPr="00FE0134">
        <w:t>will</w:t>
      </w:r>
      <w:proofErr w:type="spellEnd"/>
      <w:r w:rsidR="00FE0134" w:rsidRPr="00FE0134">
        <w:t xml:space="preserve">  </w:t>
      </w:r>
      <w:proofErr w:type="spellStart"/>
      <w:r w:rsidR="00FE0134" w:rsidRPr="00FE0134">
        <w:t>pay</w:t>
      </w:r>
      <w:proofErr w:type="spellEnd"/>
      <w:r w:rsidR="00FE0134" w:rsidRPr="00FE0134">
        <w:t xml:space="preserve">  20.00 </w:t>
      </w:r>
      <w:proofErr w:type="spellStart"/>
      <w:r w:rsidR="00FE0134" w:rsidRPr="00FE0134">
        <w:t>each</w:t>
      </w:r>
      <w:proofErr w:type="spellEnd"/>
      <w:r w:rsidR="00FE0134" w:rsidRPr="00FE0134">
        <w:t xml:space="preserve"> per </w:t>
      </w:r>
      <w:proofErr w:type="spellStart"/>
      <w:r w:rsidR="00FE0134" w:rsidRPr="00FE0134">
        <w:t>night</w:t>
      </w:r>
      <w:proofErr w:type="spellEnd"/>
      <w:r w:rsidR="00C4407A">
        <w:t>)</w:t>
      </w:r>
    </w:p>
    <w:p w14:paraId="687EFF92" w14:textId="77777777" w:rsidR="00C4407A" w:rsidRDefault="00C4407A" w:rsidP="00FF136C">
      <w:pPr>
        <w:pStyle w:val="Geenafstand"/>
      </w:pPr>
    </w:p>
    <w:p w14:paraId="52FBA495" w14:textId="0E6A679B" w:rsidR="005C69B7" w:rsidRDefault="00FE0134" w:rsidP="00FF136C">
      <w:pPr>
        <w:pStyle w:val="Geenafstand"/>
      </w:pPr>
      <w:proofErr w:type="spellStart"/>
      <w:r>
        <w:t>Breakfast</w:t>
      </w:r>
      <w:proofErr w:type="spellEnd"/>
      <w:r w:rsidR="005C69B7">
        <w:tab/>
      </w:r>
      <w:r w:rsidR="005C69B7">
        <w:tab/>
      </w:r>
      <w:r w:rsidR="005C69B7">
        <w:tab/>
        <w:t xml:space="preserve">12.50 per persoon per </w:t>
      </w:r>
      <w:proofErr w:type="spellStart"/>
      <w:r w:rsidR="005C69B7">
        <w:t>da</w:t>
      </w:r>
      <w:r>
        <w:t>y</w:t>
      </w:r>
      <w:proofErr w:type="spellEnd"/>
    </w:p>
    <w:p w14:paraId="33638E9B" w14:textId="603E954E" w:rsidR="00FF5EA8" w:rsidRDefault="00FF5EA8" w:rsidP="00FF136C">
      <w:pPr>
        <w:pStyle w:val="Geenafstand"/>
      </w:pPr>
    </w:p>
    <w:p w14:paraId="5BF2BFB4" w14:textId="0AB14B96" w:rsidR="003B3896" w:rsidRDefault="003B3896" w:rsidP="00FF136C">
      <w:pPr>
        <w:pStyle w:val="Geenafstand"/>
      </w:pPr>
    </w:p>
    <w:p w14:paraId="4EAD823F" w14:textId="716A9309" w:rsidR="003B3896" w:rsidRDefault="003B3896" w:rsidP="00FF136C">
      <w:pPr>
        <w:pStyle w:val="Geenafstand"/>
      </w:pPr>
    </w:p>
    <w:p w14:paraId="2097AC8B" w14:textId="75C3161A" w:rsidR="003B3896" w:rsidRDefault="003B3896" w:rsidP="00FF136C">
      <w:pPr>
        <w:pStyle w:val="Geenafstand"/>
      </w:pPr>
    </w:p>
    <w:p w14:paraId="5833D9D5" w14:textId="583899EB" w:rsidR="003B3896" w:rsidRDefault="003B3896" w:rsidP="00FF136C">
      <w:pPr>
        <w:pStyle w:val="Geenafstand"/>
      </w:pPr>
    </w:p>
    <w:p w14:paraId="0E75A889" w14:textId="52CF5347" w:rsidR="003B3896" w:rsidRDefault="003B3896" w:rsidP="00FF136C">
      <w:pPr>
        <w:pStyle w:val="Geenafstand"/>
      </w:pPr>
    </w:p>
    <w:p w14:paraId="76BABDE1" w14:textId="751360F0" w:rsidR="003B3896" w:rsidRDefault="003B3896" w:rsidP="00FF136C">
      <w:pPr>
        <w:pStyle w:val="Geenafstand"/>
      </w:pPr>
    </w:p>
    <w:p w14:paraId="037ACF4D" w14:textId="196F770B" w:rsidR="003B3896" w:rsidRDefault="003B3896" w:rsidP="00FF136C">
      <w:pPr>
        <w:pStyle w:val="Geenafstand"/>
      </w:pPr>
    </w:p>
    <w:p w14:paraId="6436B211" w14:textId="77777777" w:rsidR="003B3896" w:rsidRDefault="003B3896" w:rsidP="00FF136C">
      <w:pPr>
        <w:pStyle w:val="Geenafstand"/>
      </w:pPr>
    </w:p>
    <w:p w14:paraId="039BCC34" w14:textId="77777777" w:rsidR="00555BA8" w:rsidRDefault="00555BA8" w:rsidP="00FF136C">
      <w:pPr>
        <w:pStyle w:val="Geenafstand"/>
        <w:rPr>
          <w:b/>
          <w:bCs/>
          <w:color w:val="0F243E" w:themeColor="text2" w:themeShade="80"/>
        </w:rPr>
      </w:pPr>
    </w:p>
    <w:p w14:paraId="0D13B1B1" w14:textId="54F940EE" w:rsidR="00E50FDF" w:rsidRDefault="000C22F4" w:rsidP="00FF136C">
      <w:pPr>
        <w:pStyle w:val="Geenafstand"/>
        <w:rPr>
          <w:b/>
          <w:bCs/>
        </w:rPr>
      </w:pPr>
      <w:proofErr w:type="spellStart"/>
      <w:r w:rsidRPr="00FF5EA8">
        <w:rPr>
          <w:b/>
          <w:bCs/>
          <w:color w:val="0F243E" w:themeColor="text2" w:themeShade="80"/>
        </w:rPr>
        <w:t>L</w:t>
      </w:r>
      <w:r w:rsidR="0084083C">
        <w:rPr>
          <w:b/>
          <w:bCs/>
          <w:color w:val="0F243E" w:themeColor="text2" w:themeShade="80"/>
        </w:rPr>
        <w:t>owseason</w:t>
      </w:r>
      <w:proofErr w:type="spellEnd"/>
      <w:r w:rsidRPr="00FF5EA8">
        <w:rPr>
          <w:b/>
          <w:bCs/>
          <w:color w:val="0F243E" w:themeColor="text2" w:themeShade="80"/>
        </w:rPr>
        <w:t xml:space="preserve"> </w:t>
      </w:r>
      <w:r w:rsidRPr="00FF5EA8">
        <w:rPr>
          <w:b/>
          <w:bCs/>
        </w:rPr>
        <w:tab/>
      </w:r>
    </w:p>
    <w:p w14:paraId="793CD4C8" w14:textId="77777777" w:rsidR="00AD6A45" w:rsidRDefault="00AD6A45" w:rsidP="00FF136C">
      <w:pPr>
        <w:pStyle w:val="Geenafstand"/>
        <w:rPr>
          <w:b/>
          <w:bCs/>
        </w:rPr>
      </w:pPr>
    </w:p>
    <w:p w14:paraId="7D15AB6A" w14:textId="7379FD72" w:rsidR="0084083C" w:rsidRPr="0084083C" w:rsidRDefault="0084083C" w:rsidP="00FF136C">
      <w:pPr>
        <w:pStyle w:val="Geenafstand"/>
        <w:rPr>
          <w:b/>
          <w:bCs/>
          <w:color w:val="FF0000"/>
        </w:rPr>
      </w:pPr>
      <w:r w:rsidRPr="0084083C">
        <w:rPr>
          <w:b/>
          <w:bCs/>
          <w:color w:val="FF0000"/>
        </w:rPr>
        <w:t xml:space="preserve">01 </w:t>
      </w:r>
      <w:proofErr w:type="spellStart"/>
      <w:r w:rsidR="005541AB">
        <w:rPr>
          <w:b/>
          <w:bCs/>
          <w:color w:val="FF0000"/>
        </w:rPr>
        <w:t>J</w:t>
      </w:r>
      <w:r w:rsidRPr="0084083C">
        <w:rPr>
          <w:b/>
          <w:bCs/>
          <w:color w:val="FF0000"/>
        </w:rPr>
        <w:t>anuar</w:t>
      </w:r>
      <w:r w:rsidR="005541AB">
        <w:rPr>
          <w:b/>
          <w:bCs/>
          <w:color w:val="FF0000"/>
        </w:rPr>
        <w:t>y</w:t>
      </w:r>
      <w:proofErr w:type="spellEnd"/>
      <w:r w:rsidRPr="0084083C">
        <w:rPr>
          <w:b/>
          <w:bCs/>
          <w:color w:val="FF0000"/>
        </w:rPr>
        <w:t xml:space="preserve"> – 19 </w:t>
      </w:r>
      <w:proofErr w:type="spellStart"/>
      <w:r w:rsidR="005541AB">
        <w:rPr>
          <w:b/>
          <w:bCs/>
          <w:color w:val="FF0000"/>
        </w:rPr>
        <w:t>March</w:t>
      </w:r>
      <w:proofErr w:type="spellEnd"/>
    </w:p>
    <w:p w14:paraId="3821CFE5" w14:textId="53AD817D" w:rsidR="0084083C" w:rsidRPr="0084083C" w:rsidRDefault="0084083C" w:rsidP="00FF136C">
      <w:pPr>
        <w:pStyle w:val="Geenafstand"/>
        <w:rPr>
          <w:b/>
          <w:bCs/>
          <w:color w:val="FF0000"/>
        </w:rPr>
      </w:pPr>
      <w:r w:rsidRPr="0084083C">
        <w:rPr>
          <w:b/>
          <w:bCs/>
          <w:color w:val="FF0000"/>
        </w:rPr>
        <w:t xml:space="preserve">01 </w:t>
      </w:r>
      <w:proofErr w:type="spellStart"/>
      <w:r w:rsidR="005541AB">
        <w:rPr>
          <w:b/>
          <w:bCs/>
          <w:color w:val="FF0000"/>
        </w:rPr>
        <w:t>Oc</w:t>
      </w:r>
      <w:r w:rsidRPr="0084083C">
        <w:rPr>
          <w:b/>
          <w:bCs/>
          <w:color w:val="FF0000"/>
        </w:rPr>
        <w:t>tober</w:t>
      </w:r>
      <w:proofErr w:type="spellEnd"/>
      <w:r w:rsidRPr="0084083C">
        <w:rPr>
          <w:b/>
          <w:bCs/>
          <w:color w:val="FF0000"/>
        </w:rPr>
        <w:t xml:space="preserve"> – 31 </w:t>
      </w:r>
      <w:r w:rsidR="005541AB">
        <w:rPr>
          <w:b/>
          <w:bCs/>
          <w:color w:val="FF0000"/>
        </w:rPr>
        <w:t>D</w:t>
      </w:r>
      <w:r w:rsidRPr="0084083C">
        <w:rPr>
          <w:b/>
          <w:bCs/>
          <w:color w:val="FF0000"/>
        </w:rPr>
        <w:t xml:space="preserve">ecember </w:t>
      </w:r>
    </w:p>
    <w:p w14:paraId="6ABB1B0E" w14:textId="77777777" w:rsidR="0084083C" w:rsidRPr="0084083C" w:rsidRDefault="0084083C" w:rsidP="00FF136C">
      <w:pPr>
        <w:pStyle w:val="Geenafstand"/>
        <w:rPr>
          <w:b/>
          <w:bCs/>
          <w:color w:val="0F243E" w:themeColor="text2" w:themeShade="80"/>
        </w:rPr>
      </w:pPr>
      <w:r w:rsidRPr="0084083C">
        <w:rPr>
          <w:b/>
          <w:bCs/>
          <w:color w:val="0F243E" w:themeColor="text2" w:themeShade="80"/>
        </w:rPr>
        <w:t xml:space="preserve">*No minimum </w:t>
      </w:r>
      <w:proofErr w:type="spellStart"/>
      <w:r w:rsidRPr="0084083C">
        <w:rPr>
          <w:b/>
          <w:bCs/>
          <w:color w:val="0F243E" w:themeColor="text2" w:themeShade="80"/>
        </w:rPr>
        <w:t>stay</w:t>
      </w:r>
      <w:proofErr w:type="spellEnd"/>
    </w:p>
    <w:p w14:paraId="3E550550" w14:textId="0AF5A95B" w:rsidR="000C22F4" w:rsidRDefault="0084083C" w:rsidP="00FF136C">
      <w:pPr>
        <w:pStyle w:val="Geenafstand"/>
        <w:rPr>
          <w:b/>
          <w:bCs/>
          <w:color w:val="0F243E" w:themeColor="text2" w:themeShade="80"/>
        </w:rPr>
      </w:pPr>
      <w:r w:rsidRPr="0084083C">
        <w:rPr>
          <w:b/>
          <w:bCs/>
          <w:color w:val="0F243E" w:themeColor="text2" w:themeShade="80"/>
        </w:rPr>
        <w:t xml:space="preserve">* </w:t>
      </w:r>
      <w:proofErr w:type="spellStart"/>
      <w:r w:rsidRPr="0084083C">
        <w:rPr>
          <w:b/>
          <w:bCs/>
          <w:color w:val="0F243E" w:themeColor="text2" w:themeShade="80"/>
        </w:rPr>
        <w:t>breakfast</w:t>
      </w:r>
      <w:proofErr w:type="spellEnd"/>
      <w:r w:rsidRPr="0084083C">
        <w:rPr>
          <w:b/>
          <w:bCs/>
          <w:color w:val="0F243E" w:themeColor="text2" w:themeShade="80"/>
        </w:rPr>
        <w:t xml:space="preserve"> </w:t>
      </w:r>
      <w:proofErr w:type="spellStart"/>
      <w:r w:rsidRPr="0084083C">
        <w:rPr>
          <w:b/>
          <w:bCs/>
          <w:color w:val="0F243E" w:themeColor="text2" w:themeShade="80"/>
        </w:rPr>
        <w:t>optional</w:t>
      </w:r>
      <w:proofErr w:type="spellEnd"/>
      <w:r w:rsidRPr="0084083C">
        <w:rPr>
          <w:b/>
          <w:bCs/>
          <w:color w:val="0F243E" w:themeColor="text2" w:themeShade="80"/>
        </w:rPr>
        <w:t xml:space="preserve"> </w:t>
      </w:r>
    </w:p>
    <w:p w14:paraId="0D6EBFF5" w14:textId="77777777" w:rsidR="00555BA8" w:rsidRPr="000B16C3" w:rsidRDefault="00555BA8" w:rsidP="00FF136C">
      <w:pPr>
        <w:pStyle w:val="Geenafstand"/>
      </w:pPr>
    </w:p>
    <w:p w14:paraId="2E12B71E" w14:textId="0BA61EF8" w:rsidR="000C22F4" w:rsidRDefault="000C22F4" w:rsidP="00FF136C">
      <w:pPr>
        <w:pStyle w:val="Geenafstand"/>
      </w:pPr>
      <w:r w:rsidRPr="00E50FDF">
        <w:t>Standa</w:t>
      </w:r>
      <w:r w:rsidR="0084083C">
        <w:t>rdroom</w:t>
      </w:r>
      <w:r w:rsidRPr="00E50FDF">
        <w:tab/>
        <w:t xml:space="preserve"> </w:t>
      </w:r>
      <w:r w:rsidR="00555BA8">
        <w:tab/>
      </w:r>
      <w:r w:rsidRPr="00E50FDF">
        <w:t>7</w:t>
      </w:r>
      <w:r w:rsidR="002C6B1E">
        <w:t>4</w:t>
      </w:r>
      <w:r w:rsidRPr="00E50FDF">
        <w:t xml:space="preserve">.50 </w:t>
      </w:r>
      <w:r w:rsidR="0084083C" w:rsidRPr="0084083C">
        <w:t xml:space="preserve">per room per </w:t>
      </w:r>
      <w:proofErr w:type="spellStart"/>
      <w:r w:rsidR="0084083C" w:rsidRPr="0084083C">
        <w:t>night</w:t>
      </w:r>
      <w:proofErr w:type="spellEnd"/>
      <w:r w:rsidR="0084083C" w:rsidRPr="0084083C">
        <w:t xml:space="preserve">  </w:t>
      </w:r>
    </w:p>
    <w:p w14:paraId="24AB57FE" w14:textId="77777777" w:rsidR="00555BA8" w:rsidRPr="00E50FDF" w:rsidRDefault="00555BA8" w:rsidP="00FF136C">
      <w:pPr>
        <w:pStyle w:val="Geenafstand"/>
      </w:pPr>
    </w:p>
    <w:p w14:paraId="4DF8827E" w14:textId="0CD59E68" w:rsidR="000C22F4" w:rsidRDefault="000C22F4" w:rsidP="00FF136C">
      <w:pPr>
        <w:pStyle w:val="Geenafstand"/>
      </w:pPr>
      <w:r w:rsidRPr="00E50FDF">
        <w:t>Classic</w:t>
      </w:r>
      <w:r w:rsidR="0084083C">
        <w:t>room</w:t>
      </w:r>
      <w:r w:rsidRPr="00E50FDF">
        <w:tab/>
      </w:r>
      <w:r w:rsidRPr="00E50FDF">
        <w:tab/>
        <w:t xml:space="preserve"> 8</w:t>
      </w:r>
      <w:r w:rsidR="002C6B1E">
        <w:t>4</w:t>
      </w:r>
      <w:r w:rsidRPr="00E50FDF">
        <w:t xml:space="preserve">.50 </w:t>
      </w:r>
      <w:r w:rsidR="0084083C" w:rsidRPr="0084083C">
        <w:t xml:space="preserve">per room per </w:t>
      </w:r>
      <w:proofErr w:type="spellStart"/>
      <w:r w:rsidR="0084083C" w:rsidRPr="0084083C">
        <w:t>night</w:t>
      </w:r>
      <w:proofErr w:type="spellEnd"/>
      <w:r w:rsidR="0084083C" w:rsidRPr="0084083C">
        <w:t xml:space="preserve">  </w:t>
      </w:r>
    </w:p>
    <w:p w14:paraId="0E479A52" w14:textId="77777777" w:rsidR="00555BA8" w:rsidRPr="00E50FDF" w:rsidRDefault="00555BA8" w:rsidP="00FF136C">
      <w:pPr>
        <w:pStyle w:val="Geenafstand"/>
      </w:pPr>
    </w:p>
    <w:p w14:paraId="760FAEFB" w14:textId="539ABCC0" w:rsidR="0084083C" w:rsidRDefault="000C22F4" w:rsidP="00FF136C">
      <w:pPr>
        <w:pStyle w:val="Geenafstand"/>
      </w:pPr>
      <w:r w:rsidRPr="00E50FDF">
        <w:t>Famil</w:t>
      </w:r>
      <w:r w:rsidR="0084083C">
        <w:t>yroom</w:t>
      </w:r>
      <w:r w:rsidR="0084083C">
        <w:tab/>
      </w:r>
      <w:r w:rsidRPr="00E50FDF">
        <w:tab/>
        <w:t xml:space="preserve"> 9</w:t>
      </w:r>
      <w:r w:rsidR="002C6B1E">
        <w:t>4</w:t>
      </w:r>
      <w:r w:rsidRPr="00E50FDF">
        <w:t xml:space="preserve">.50 </w:t>
      </w:r>
      <w:r w:rsidR="0084083C" w:rsidRPr="0084083C">
        <w:t xml:space="preserve">per room per </w:t>
      </w:r>
      <w:proofErr w:type="spellStart"/>
      <w:r w:rsidR="0084083C" w:rsidRPr="0084083C">
        <w:t>night</w:t>
      </w:r>
      <w:proofErr w:type="spellEnd"/>
      <w:r w:rsidR="0084083C" w:rsidRPr="0084083C">
        <w:t xml:space="preserve"> </w:t>
      </w:r>
    </w:p>
    <w:p w14:paraId="201BDA46" w14:textId="740EAD38" w:rsidR="003C4BCC" w:rsidRDefault="0084083C" w:rsidP="00FF136C">
      <w:pPr>
        <w:pStyle w:val="Geenafstand"/>
      </w:pPr>
      <w:r w:rsidRPr="0084083C">
        <w:t xml:space="preserve"> *3rd and 4th person </w:t>
      </w:r>
      <w:proofErr w:type="spellStart"/>
      <w:r w:rsidRPr="0084083C">
        <w:t>will</w:t>
      </w:r>
      <w:proofErr w:type="spellEnd"/>
      <w:r w:rsidRPr="0084083C">
        <w:t xml:space="preserve">  </w:t>
      </w:r>
      <w:proofErr w:type="spellStart"/>
      <w:r w:rsidRPr="0084083C">
        <w:t>pay</w:t>
      </w:r>
      <w:proofErr w:type="spellEnd"/>
      <w:r w:rsidRPr="0084083C">
        <w:t xml:space="preserve">  20.00 </w:t>
      </w:r>
      <w:proofErr w:type="spellStart"/>
      <w:r w:rsidRPr="0084083C">
        <w:t>each</w:t>
      </w:r>
      <w:proofErr w:type="spellEnd"/>
      <w:r w:rsidRPr="0084083C">
        <w:t xml:space="preserve"> per </w:t>
      </w:r>
      <w:proofErr w:type="spellStart"/>
      <w:r w:rsidRPr="0084083C">
        <w:t>night</w:t>
      </w:r>
      <w:proofErr w:type="spellEnd"/>
    </w:p>
    <w:p w14:paraId="7A1EED55" w14:textId="77777777" w:rsidR="0084083C" w:rsidRDefault="0084083C" w:rsidP="00FF136C">
      <w:pPr>
        <w:pStyle w:val="Geenafstand"/>
        <w:rPr>
          <w:b/>
          <w:bCs/>
          <w:color w:val="0F243E" w:themeColor="text2" w:themeShade="80"/>
        </w:rPr>
      </w:pPr>
    </w:p>
    <w:p w14:paraId="0FCC6C26" w14:textId="012740CA" w:rsidR="005C69B7" w:rsidRDefault="0084083C" w:rsidP="00FF136C">
      <w:pPr>
        <w:pStyle w:val="Geenafstand"/>
      </w:pPr>
      <w:proofErr w:type="spellStart"/>
      <w:r>
        <w:t>Breakfast</w:t>
      </w:r>
      <w:proofErr w:type="spellEnd"/>
      <w:r>
        <w:tab/>
      </w:r>
      <w:r w:rsidR="005C69B7">
        <w:tab/>
      </w:r>
      <w:r w:rsidR="005C69B7">
        <w:tab/>
        <w:t>12.50 per perso</w:t>
      </w:r>
      <w:r>
        <w:t>n</w:t>
      </w:r>
      <w:r w:rsidR="005C69B7">
        <w:t xml:space="preserve"> per </w:t>
      </w:r>
      <w:proofErr w:type="spellStart"/>
      <w:r w:rsidR="005C69B7">
        <w:t>da</w:t>
      </w:r>
      <w:r>
        <w:t>y</w:t>
      </w:r>
      <w:proofErr w:type="spellEnd"/>
    </w:p>
    <w:p w14:paraId="10EC9112" w14:textId="5E86290B" w:rsidR="00E50FDF" w:rsidRDefault="00E50FDF" w:rsidP="00FF136C">
      <w:pPr>
        <w:pStyle w:val="Geenafstand"/>
      </w:pPr>
    </w:p>
    <w:p w14:paraId="1E05D83D" w14:textId="77777777" w:rsidR="00A62318" w:rsidRDefault="00A62318" w:rsidP="00FF136C">
      <w:pPr>
        <w:pStyle w:val="Geenafstand"/>
        <w:rPr>
          <w:b/>
          <w:bCs/>
          <w:color w:val="0F243E" w:themeColor="text2" w:themeShade="80"/>
        </w:rPr>
      </w:pPr>
    </w:p>
    <w:p w14:paraId="3E098F7D" w14:textId="3F89158D" w:rsidR="00A62318" w:rsidRDefault="00A62318" w:rsidP="00FF136C">
      <w:pPr>
        <w:pStyle w:val="Geenafstand"/>
        <w:rPr>
          <w:b/>
          <w:bCs/>
          <w:color w:val="0F243E" w:themeColor="text2" w:themeShade="80"/>
        </w:rPr>
      </w:pPr>
    </w:p>
    <w:p w14:paraId="090CA5A8" w14:textId="56D6C016" w:rsidR="00A62318" w:rsidRPr="008C5694" w:rsidRDefault="00A62318" w:rsidP="00FF136C">
      <w:pPr>
        <w:pStyle w:val="Geenafstand"/>
        <w:rPr>
          <w:b/>
          <w:bCs/>
          <w:color w:val="0F243E" w:themeColor="text2" w:themeShade="80"/>
          <w:sz w:val="28"/>
          <w:szCs w:val="28"/>
        </w:rPr>
      </w:pPr>
      <w:proofErr w:type="spellStart"/>
      <w:r w:rsidRPr="008C5694">
        <w:rPr>
          <w:b/>
          <w:bCs/>
          <w:color w:val="0F243E" w:themeColor="text2" w:themeShade="80"/>
          <w:sz w:val="28"/>
          <w:szCs w:val="28"/>
        </w:rPr>
        <w:t>Conditions</w:t>
      </w:r>
      <w:proofErr w:type="spellEnd"/>
      <w:r w:rsidRPr="008C5694">
        <w:rPr>
          <w:b/>
          <w:bCs/>
          <w:color w:val="0F243E" w:themeColor="text2" w:themeShade="80"/>
          <w:sz w:val="28"/>
          <w:szCs w:val="28"/>
        </w:rPr>
        <w:t>;</w:t>
      </w:r>
    </w:p>
    <w:p w14:paraId="53052828" w14:textId="77777777" w:rsidR="00A62318" w:rsidRPr="008C5694" w:rsidRDefault="00A62318" w:rsidP="00A62318">
      <w:pPr>
        <w:pStyle w:val="Geenafstand"/>
        <w:rPr>
          <w:b/>
          <w:bCs/>
          <w:sz w:val="28"/>
          <w:szCs w:val="28"/>
        </w:rPr>
      </w:pPr>
      <w:proofErr w:type="spellStart"/>
      <w:r w:rsidRPr="008C5694">
        <w:rPr>
          <w:b/>
          <w:bCs/>
          <w:sz w:val="28"/>
          <w:szCs w:val="28"/>
        </w:rPr>
        <w:t>Cancellation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untill</w:t>
      </w:r>
      <w:proofErr w:type="spellEnd"/>
      <w:r w:rsidRPr="008C5694">
        <w:rPr>
          <w:b/>
          <w:bCs/>
          <w:sz w:val="28"/>
          <w:szCs w:val="28"/>
        </w:rPr>
        <w:t xml:space="preserve"> 3 </w:t>
      </w:r>
      <w:proofErr w:type="spellStart"/>
      <w:r w:rsidRPr="008C5694">
        <w:rPr>
          <w:b/>
          <w:bCs/>
          <w:sz w:val="28"/>
          <w:szCs w:val="28"/>
        </w:rPr>
        <w:t>days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before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arrival</w:t>
      </w:r>
      <w:proofErr w:type="spellEnd"/>
      <w:r w:rsidRPr="008C5694">
        <w:rPr>
          <w:b/>
          <w:bCs/>
          <w:sz w:val="28"/>
          <w:szCs w:val="28"/>
        </w:rPr>
        <w:t xml:space="preserve"> is </w:t>
      </w:r>
      <w:proofErr w:type="spellStart"/>
      <w:r w:rsidRPr="008C5694">
        <w:rPr>
          <w:b/>
          <w:bCs/>
          <w:sz w:val="28"/>
          <w:szCs w:val="28"/>
        </w:rPr>
        <w:t>for</w:t>
      </w:r>
      <w:proofErr w:type="spellEnd"/>
      <w:r w:rsidRPr="008C5694">
        <w:rPr>
          <w:b/>
          <w:bCs/>
          <w:sz w:val="28"/>
          <w:szCs w:val="28"/>
        </w:rPr>
        <w:t xml:space="preserve"> free.</w:t>
      </w:r>
    </w:p>
    <w:p w14:paraId="07E275BB" w14:textId="77777777" w:rsidR="00A62318" w:rsidRPr="008C5694" w:rsidRDefault="00A62318" w:rsidP="00A62318">
      <w:pPr>
        <w:pStyle w:val="Geenafstand"/>
        <w:rPr>
          <w:b/>
          <w:bCs/>
          <w:sz w:val="28"/>
          <w:szCs w:val="28"/>
        </w:rPr>
      </w:pPr>
      <w:proofErr w:type="spellStart"/>
      <w:r w:rsidRPr="008C5694">
        <w:rPr>
          <w:b/>
          <w:bCs/>
          <w:sz w:val="28"/>
          <w:szCs w:val="28"/>
        </w:rPr>
        <w:t>If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you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need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to</w:t>
      </w:r>
      <w:proofErr w:type="spellEnd"/>
      <w:r w:rsidRPr="008C5694">
        <w:rPr>
          <w:b/>
          <w:bCs/>
          <w:sz w:val="28"/>
          <w:szCs w:val="28"/>
        </w:rPr>
        <w:t xml:space="preserve"> cancel / change </w:t>
      </w:r>
      <w:proofErr w:type="spellStart"/>
      <w:r w:rsidRPr="008C5694">
        <w:rPr>
          <w:b/>
          <w:bCs/>
          <w:sz w:val="28"/>
          <w:szCs w:val="28"/>
        </w:rPr>
        <w:t>your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reservation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within</w:t>
      </w:r>
      <w:proofErr w:type="spellEnd"/>
      <w:r w:rsidRPr="008C5694">
        <w:rPr>
          <w:b/>
          <w:bCs/>
          <w:sz w:val="28"/>
          <w:szCs w:val="28"/>
        </w:rPr>
        <w:t xml:space="preserve"> 3 </w:t>
      </w:r>
      <w:proofErr w:type="spellStart"/>
      <w:r w:rsidRPr="008C5694">
        <w:rPr>
          <w:b/>
          <w:bCs/>
          <w:sz w:val="28"/>
          <w:szCs w:val="28"/>
        </w:rPr>
        <w:t>days</w:t>
      </w:r>
      <w:proofErr w:type="spellEnd"/>
      <w:r w:rsidRPr="008C5694">
        <w:rPr>
          <w:b/>
          <w:bCs/>
          <w:sz w:val="28"/>
          <w:szCs w:val="28"/>
        </w:rPr>
        <w:t xml:space="preserve">, we </w:t>
      </w:r>
      <w:proofErr w:type="spellStart"/>
      <w:r w:rsidRPr="008C5694">
        <w:rPr>
          <w:b/>
          <w:bCs/>
          <w:sz w:val="28"/>
          <w:szCs w:val="28"/>
        </w:rPr>
        <w:t>need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to</w:t>
      </w:r>
      <w:proofErr w:type="spellEnd"/>
      <w:r w:rsidRPr="008C5694">
        <w:rPr>
          <w:b/>
          <w:bCs/>
          <w:sz w:val="28"/>
          <w:szCs w:val="28"/>
        </w:rPr>
        <w:t xml:space="preserve"> charge </w:t>
      </w:r>
      <w:proofErr w:type="spellStart"/>
      <w:r w:rsidRPr="008C5694">
        <w:rPr>
          <w:b/>
          <w:bCs/>
          <w:sz w:val="28"/>
          <w:szCs w:val="28"/>
        </w:rPr>
        <w:t>you</w:t>
      </w:r>
      <w:proofErr w:type="spellEnd"/>
      <w:r w:rsidRPr="008C5694">
        <w:rPr>
          <w:b/>
          <w:bCs/>
          <w:sz w:val="28"/>
          <w:szCs w:val="28"/>
        </w:rPr>
        <w:t xml:space="preserve"> </w:t>
      </w:r>
      <w:proofErr w:type="spellStart"/>
      <w:r w:rsidRPr="008C5694">
        <w:rPr>
          <w:b/>
          <w:bCs/>
          <w:sz w:val="28"/>
          <w:szCs w:val="28"/>
        </w:rPr>
        <w:t>the</w:t>
      </w:r>
      <w:proofErr w:type="spellEnd"/>
      <w:r w:rsidRPr="008C5694">
        <w:rPr>
          <w:b/>
          <w:bCs/>
          <w:sz w:val="28"/>
          <w:szCs w:val="28"/>
        </w:rPr>
        <w:t xml:space="preserve"> first </w:t>
      </w:r>
      <w:proofErr w:type="spellStart"/>
      <w:r w:rsidRPr="008C5694">
        <w:rPr>
          <w:b/>
          <w:bCs/>
          <w:sz w:val="28"/>
          <w:szCs w:val="28"/>
        </w:rPr>
        <w:t>night</w:t>
      </w:r>
      <w:proofErr w:type="spellEnd"/>
      <w:r w:rsidRPr="008C5694">
        <w:rPr>
          <w:b/>
          <w:bCs/>
          <w:sz w:val="28"/>
          <w:szCs w:val="28"/>
        </w:rPr>
        <w:t>.</w:t>
      </w:r>
    </w:p>
    <w:p w14:paraId="5BE16C1A" w14:textId="238AE840" w:rsidR="00E50FDF" w:rsidRPr="008C5694" w:rsidRDefault="00E50FDF" w:rsidP="00FF136C">
      <w:pPr>
        <w:pStyle w:val="Geenafstand"/>
        <w:rPr>
          <w:b/>
          <w:bCs/>
          <w:color w:val="0F243E" w:themeColor="text2" w:themeShade="80"/>
          <w:sz w:val="28"/>
          <w:szCs w:val="28"/>
        </w:rPr>
      </w:pPr>
      <w:proofErr w:type="spellStart"/>
      <w:r w:rsidRPr="008C5694">
        <w:rPr>
          <w:b/>
          <w:bCs/>
          <w:color w:val="0F243E" w:themeColor="text2" w:themeShade="80"/>
          <w:sz w:val="28"/>
          <w:szCs w:val="28"/>
        </w:rPr>
        <w:t>Baby</w:t>
      </w:r>
      <w:r w:rsidR="00023C48" w:rsidRPr="008C5694">
        <w:rPr>
          <w:b/>
          <w:bCs/>
          <w:color w:val="0F243E" w:themeColor="text2" w:themeShade="80"/>
          <w:sz w:val="28"/>
          <w:szCs w:val="28"/>
        </w:rPr>
        <w:t>bed</w:t>
      </w:r>
      <w:proofErr w:type="spellEnd"/>
      <w:r w:rsidR="00023C48" w:rsidRPr="008C5694">
        <w:rPr>
          <w:b/>
          <w:bCs/>
          <w:color w:val="0F243E" w:themeColor="text2" w:themeShade="80"/>
          <w:sz w:val="28"/>
          <w:szCs w:val="28"/>
        </w:rPr>
        <w:t xml:space="preserve"> on </w:t>
      </w:r>
      <w:proofErr w:type="spellStart"/>
      <w:r w:rsidR="00023C48" w:rsidRPr="008C5694">
        <w:rPr>
          <w:b/>
          <w:bCs/>
          <w:color w:val="0F243E" w:themeColor="text2" w:themeShade="80"/>
          <w:sz w:val="28"/>
          <w:szCs w:val="28"/>
        </w:rPr>
        <w:t>request</w:t>
      </w:r>
      <w:proofErr w:type="spellEnd"/>
      <w:r w:rsidR="00622A57" w:rsidRPr="008C5694">
        <w:rPr>
          <w:b/>
          <w:bCs/>
          <w:color w:val="0F243E" w:themeColor="text2" w:themeShade="80"/>
          <w:sz w:val="28"/>
          <w:szCs w:val="28"/>
        </w:rPr>
        <w:t xml:space="preserve"> (1</w:t>
      </w:r>
      <w:r w:rsidRPr="008C5694">
        <w:rPr>
          <w:b/>
          <w:bCs/>
          <w:color w:val="0F243E" w:themeColor="text2" w:themeShade="80"/>
          <w:sz w:val="28"/>
          <w:szCs w:val="28"/>
        </w:rPr>
        <w:t xml:space="preserve">5.00 per bed </w:t>
      </w:r>
      <w:r w:rsidR="00622A57" w:rsidRPr="008C5694">
        <w:rPr>
          <w:b/>
          <w:bCs/>
          <w:color w:val="0F243E" w:themeColor="text2" w:themeShade="80"/>
          <w:sz w:val="28"/>
          <w:szCs w:val="28"/>
        </w:rPr>
        <w:t>)</w:t>
      </w:r>
    </w:p>
    <w:p w14:paraId="4363E11C" w14:textId="50D3510B" w:rsidR="000C22F4" w:rsidRPr="00A62318" w:rsidRDefault="00023C48" w:rsidP="00FF136C">
      <w:pPr>
        <w:pStyle w:val="Geenafstand"/>
        <w:rPr>
          <w:b/>
          <w:bCs/>
        </w:rPr>
      </w:pPr>
      <w:proofErr w:type="spellStart"/>
      <w:r w:rsidRPr="008C5694">
        <w:rPr>
          <w:b/>
          <w:bCs/>
          <w:color w:val="0F243E" w:themeColor="text2" w:themeShade="80"/>
          <w:sz w:val="28"/>
          <w:szCs w:val="28"/>
        </w:rPr>
        <w:t>Children</w:t>
      </w:r>
      <w:proofErr w:type="spellEnd"/>
      <w:r w:rsidRPr="008C5694">
        <w:rPr>
          <w:b/>
          <w:bCs/>
          <w:color w:val="0F243E" w:themeColor="text2" w:themeShade="80"/>
          <w:sz w:val="28"/>
          <w:szCs w:val="28"/>
        </w:rPr>
        <w:t xml:space="preserve"> </w:t>
      </w:r>
      <w:proofErr w:type="spellStart"/>
      <w:r w:rsidRPr="008C5694">
        <w:rPr>
          <w:b/>
          <w:bCs/>
          <w:color w:val="0F243E" w:themeColor="text2" w:themeShade="80"/>
          <w:sz w:val="28"/>
          <w:szCs w:val="28"/>
        </w:rPr>
        <w:t>under</w:t>
      </w:r>
      <w:proofErr w:type="spellEnd"/>
      <w:r w:rsidRPr="008C5694">
        <w:rPr>
          <w:b/>
          <w:bCs/>
          <w:color w:val="0F243E" w:themeColor="text2" w:themeShade="80"/>
          <w:sz w:val="28"/>
          <w:szCs w:val="28"/>
        </w:rPr>
        <w:t xml:space="preserve"> 6 </w:t>
      </w:r>
      <w:proofErr w:type="spellStart"/>
      <w:r w:rsidRPr="008C5694">
        <w:rPr>
          <w:b/>
          <w:bCs/>
          <w:color w:val="0F243E" w:themeColor="text2" w:themeShade="80"/>
          <w:sz w:val="28"/>
          <w:szCs w:val="28"/>
        </w:rPr>
        <w:t>years</w:t>
      </w:r>
      <w:proofErr w:type="spellEnd"/>
      <w:r w:rsidRPr="008C5694">
        <w:rPr>
          <w:b/>
          <w:bCs/>
          <w:color w:val="0F243E" w:themeColor="text2" w:themeShade="80"/>
          <w:sz w:val="28"/>
          <w:szCs w:val="28"/>
        </w:rPr>
        <w:t xml:space="preserve"> are free </w:t>
      </w:r>
      <w:proofErr w:type="spellStart"/>
      <w:r w:rsidRPr="008C5694">
        <w:rPr>
          <w:b/>
          <w:bCs/>
          <w:color w:val="0F243E" w:themeColor="text2" w:themeShade="80"/>
          <w:sz w:val="28"/>
          <w:szCs w:val="28"/>
        </w:rPr>
        <w:t>for</w:t>
      </w:r>
      <w:proofErr w:type="spellEnd"/>
      <w:r w:rsidRPr="008C5694">
        <w:rPr>
          <w:b/>
          <w:bCs/>
          <w:color w:val="0F243E" w:themeColor="text2" w:themeShade="80"/>
          <w:sz w:val="28"/>
          <w:szCs w:val="28"/>
        </w:rPr>
        <w:t xml:space="preserve"> </w:t>
      </w:r>
      <w:proofErr w:type="spellStart"/>
      <w:r w:rsidRPr="008C5694">
        <w:rPr>
          <w:b/>
          <w:bCs/>
          <w:color w:val="0F243E" w:themeColor="text2" w:themeShade="80"/>
          <w:sz w:val="28"/>
          <w:szCs w:val="28"/>
        </w:rPr>
        <w:t>breakfast</w:t>
      </w:r>
      <w:proofErr w:type="spellEnd"/>
      <w:r w:rsidRPr="00A62318">
        <w:rPr>
          <w:b/>
          <w:bCs/>
          <w:color w:val="0F243E" w:themeColor="text2" w:themeShade="80"/>
        </w:rPr>
        <w:t>.</w:t>
      </w:r>
    </w:p>
    <w:p w14:paraId="72DA6763" w14:textId="7DDD7443" w:rsidR="005C69B7" w:rsidRPr="00E50FDF" w:rsidRDefault="005C69B7" w:rsidP="007124C5">
      <w:pPr>
        <w:rPr>
          <w:sz w:val="36"/>
          <w:szCs w:val="36"/>
        </w:rPr>
      </w:pPr>
    </w:p>
    <w:sectPr w:rsidR="005C69B7" w:rsidRPr="00E50FDF" w:rsidSect="00BF32B8">
      <w:headerReference w:type="default" r:id="rId10"/>
      <w:headerReference w:type="first" r:id="rId11"/>
      <w:footerReference w:type="first" r:id="rId12"/>
      <w:pgSz w:w="11906" w:h="16838" w:code="9"/>
      <w:pgMar w:top="1236" w:right="1021" w:bottom="1985" w:left="851" w:header="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1D544" w14:textId="77777777" w:rsidR="001645E3" w:rsidRDefault="001645E3" w:rsidP="00811163">
      <w:pPr>
        <w:spacing w:after="0"/>
      </w:pPr>
      <w:r>
        <w:separator/>
      </w:r>
    </w:p>
  </w:endnote>
  <w:endnote w:type="continuationSeparator" w:id="0">
    <w:p w14:paraId="1238C457" w14:textId="77777777" w:rsidR="001645E3" w:rsidRDefault="001645E3" w:rsidP="00811163">
      <w:pPr>
        <w:spacing w:after="0"/>
      </w:pPr>
      <w:r>
        <w:continuationSeparator/>
      </w:r>
    </w:p>
  </w:endnote>
  <w:endnote w:type="continuationNotice" w:id="1">
    <w:p w14:paraId="38086C73" w14:textId="77777777" w:rsidR="001645E3" w:rsidRDefault="001645E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8DCA7" w14:textId="37E6E6FF" w:rsidR="00EE10C7" w:rsidRDefault="00BF32B8" w:rsidP="00BF32B8">
    <w:pPr>
      <w:pStyle w:val="Voettekst"/>
      <w:ind w:left="-851"/>
    </w:pPr>
    <w:r>
      <w:rPr>
        <w:noProof/>
        <w:lang w:val="en-US" w:eastAsia="nl-NL"/>
      </w:rPr>
      <w:drawing>
        <wp:inline distT="0" distB="0" distL="0" distR="0" wp14:anchorId="3038A020" wp14:editId="15E259A8">
          <wp:extent cx="7560000" cy="720287"/>
          <wp:effectExtent l="0" t="0" r="952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52F43" w14:textId="77777777" w:rsidR="001645E3" w:rsidRDefault="001645E3" w:rsidP="00811163">
      <w:pPr>
        <w:spacing w:after="0"/>
      </w:pPr>
      <w:r>
        <w:separator/>
      </w:r>
    </w:p>
  </w:footnote>
  <w:footnote w:type="continuationSeparator" w:id="0">
    <w:p w14:paraId="1AA145E0" w14:textId="77777777" w:rsidR="001645E3" w:rsidRDefault="001645E3" w:rsidP="00811163">
      <w:pPr>
        <w:spacing w:after="0"/>
      </w:pPr>
      <w:r>
        <w:continuationSeparator/>
      </w:r>
    </w:p>
  </w:footnote>
  <w:footnote w:type="continuationNotice" w:id="1">
    <w:p w14:paraId="4F19E18B" w14:textId="77777777" w:rsidR="001645E3" w:rsidRDefault="001645E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CDD97" w14:textId="77777777" w:rsidR="00A72963" w:rsidRDefault="00EE10C7">
    <w:pPr>
      <w:pStyle w:val="Koptekst"/>
    </w:pPr>
    <w:r>
      <w:rPr>
        <w:noProof/>
        <w:lang w:val="en-US" w:eastAsia="nl-NL"/>
      </w:rPr>
      <w:drawing>
        <wp:inline distT="0" distB="0" distL="0" distR="0" wp14:anchorId="7513D7D0" wp14:editId="154B2E91">
          <wp:extent cx="6360795" cy="974725"/>
          <wp:effectExtent l="0" t="0" r="0" b="0"/>
          <wp:docPr id="4" name="Afbeelding 1" descr="Macintosh HD:Users:LaLique:Desktop:Briefpapier_de_Engel_bo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Lique:Desktop:Briefpapier_de_Engel_bo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7883" w14:textId="0FD83FDC" w:rsidR="00EE10C7" w:rsidRDefault="00BF32B8" w:rsidP="00BF32B8">
    <w:pPr>
      <w:pStyle w:val="Koptekst"/>
      <w:ind w:left="-851"/>
    </w:pPr>
    <w:r w:rsidRPr="00BF32B8">
      <w:rPr>
        <w:noProof/>
      </w:rPr>
      <w:drawing>
        <wp:inline distT="0" distB="0" distL="0" distR="0" wp14:anchorId="7616998F" wp14:editId="716B17A1">
          <wp:extent cx="7560000" cy="1439607"/>
          <wp:effectExtent l="0" t="0" r="9525" b="825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1B1B5F" w14:textId="4382E6AC" w:rsidR="00EE10C7" w:rsidRDefault="00EE10C7" w:rsidP="00BF32B8">
    <w:pPr>
      <w:pStyle w:val="Koptekst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63"/>
    <w:rsid w:val="00023C48"/>
    <w:rsid w:val="00024811"/>
    <w:rsid w:val="00030C06"/>
    <w:rsid w:val="000412AB"/>
    <w:rsid w:val="00052344"/>
    <w:rsid w:val="00055D32"/>
    <w:rsid w:val="00085401"/>
    <w:rsid w:val="000B16C3"/>
    <w:rsid w:val="000B1D81"/>
    <w:rsid w:val="000C22F4"/>
    <w:rsid w:val="000F24F6"/>
    <w:rsid w:val="001060B0"/>
    <w:rsid w:val="0012399A"/>
    <w:rsid w:val="00131F74"/>
    <w:rsid w:val="001524E0"/>
    <w:rsid w:val="0015558D"/>
    <w:rsid w:val="001645E3"/>
    <w:rsid w:val="00165E0A"/>
    <w:rsid w:val="001804EA"/>
    <w:rsid w:val="00182264"/>
    <w:rsid w:val="0018252C"/>
    <w:rsid w:val="001A4BC9"/>
    <w:rsid w:val="001A6CF2"/>
    <w:rsid w:val="001C1274"/>
    <w:rsid w:val="001E3601"/>
    <w:rsid w:val="001F6FFE"/>
    <w:rsid w:val="00200FDC"/>
    <w:rsid w:val="002214C7"/>
    <w:rsid w:val="00256B8A"/>
    <w:rsid w:val="002628F5"/>
    <w:rsid w:val="002706A8"/>
    <w:rsid w:val="00295943"/>
    <w:rsid w:val="002A4B5F"/>
    <w:rsid w:val="002A4ED5"/>
    <w:rsid w:val="002B11A2"/>
    <w:rsid w:val="002B36A3"/>
    <w:rsid w:val="002C007A"/>
    <w:rsid w:val="002C6B1E"/>
    <w:rsid w:val="002E679A"/>
    <w:rsid w:val="00303845"/>
    <w:rsid w:val="003054A3"/>
    <w:rsid w:val="003074E8"/>
    <w:rsid w:val="003109A2"/>
    <w:rsid w:val="0032074D"/>
    <w:rsid w:val="003266B7"/>
    <w:rsid w:val="003301CC"/>
    <w:rsid w:val="003421B8"/>
    <w:rsid w:val="00354307"/>
    <w:rsid w:val="00362A32"/>
    <w:rsid w:val="003672E3"/>
    <w:rsid w:val="00372CAA"/>
    <w:rsid w:val="00386611"/>
    <w:rsid w:val="00386DF7"/>
    <w:rsid w:val="003906CC"/>
    <w:rsid w:val="003B3896"/>
    <w:rsid w:val="003C1969"/>
    <w:rsid w:val="003C4BCC"/>
    <w:rsid w:val="003F360B"/>
    <w:rsid w:val="004045F3"/>
    <w:rsid w:val="004119DF"/>
    <w:rsid w:val="00482919"/>
    <w:rsid w:val="00492FFC"/>
    <w:rsid w:val="00495AF0"/>
    <w:rsid w:val="004C3EDD"/>
    <w:rsid w:val="004D7AF3"/>
    <w:rsid w:val="004E31DB"/>
    <w:rsid w:val="004F78AD"/>
    <w:rsid w:val="00500054"/>
    <w:rsid w:val="005003A1"/>
    <w:rsid w:val="00513E3A"/>
    <w:rsid w:val="0051422D"/>
    <w:rsid w:val="00520C00"/>
    <w:rsid w:val="00522004"/>
    <w:rsid w:val="0055056E"/>
    <w:rsid w:val="005541AB"/>
    <w:rsid w:val="00554E3B"/>
    <w:rsid w:val="00555BA8"/>
    <w:rsid w:val="005636CD"/>
    <w:rsid w:val="00564584"/>
    <w:rsid w:val="00565B4B"/>
    <w:rsid w:val="005761D6"/>
    <w:rsid w:val="005778CD"/>
    <w:rsid w:val="005915EE"/>
    <w:rsid w:val="00592BC7"/>
    <w:rsid w:val="0059757B"/>
    <w:rsid w:val="005A1D1A"/>
    <w:rsid w:val="005C69B7"/>
    <w:rsid w:val="00600F3A"/>
    <w:rsid w:val="00604734"/>
    <w:rsid w:val="00612A8F"/>
    <w:rsid w:val="00622A57"/>
    <w:rsid w:val="00623B42"/>
    <w:rsid w:val="00646D1E"/>
    <w:rsid w:val="00685421"/>
    <w:rsid w:val="0069719D"/>
    <w:rsid w:val="006A591E"/>
    <w:rsid w:val="006B3A70"/>
    <w:rsid w:val="006D045E"/>
    <w:rsid w:val="006E6605"/>
    <w:rsid w:val="0070211E"/>
    <w:rsid w:val="007124C5"/>
    <w:rsid w:val="0073729B"/>
    <w:rsid w:val="00743B2F"/>
    <w:rsid w:val="00743D62"/>
    <w:rsid w:val="00745A8B"/>
    <w:rsid w:val="007524BC"/>
    <w:rsid w:val="00785A09"/>
    <w:rsid w:val="007A0235"/>
    <w:rsid w:val="007A7AE4"/>
    <w:rsid w:val="007A7D12"/>
    <w:rsid w:val="007E6659"/>
    <w:rsid w:val="007F5669"/>
    <w:rsid w:val="00811163"/>
    <w:rsid w:val="00825769"/>
    <w:rsid w:val="0083273B"/>
    <w:rsid w:val="00837804"/>
    <w:rsid w:val="0084083C"/>
    <w:rsid w:val="00875AE9"/>
    <w:rsid w:val="00893020"/>
    <w:rsid w:val="008A4822"/>
    <w:rsid w:val="008B66CA"/>
    <w:rsid w:val="008B7B48"/>
    <w:rsid w:val="008C5694"/>
    <w:rsid w:val="008E0689"/>
    <w:rsid w:val="008E4BF5"/>
    <w:rsid w:val="008F09D2"/>
    <w:rsid w:val="008F69C7"/>
    <w:rsid w:val="00905F13"/>
    <w:rsid w:val="00934E34"/>
    <w:rsid w:val="00935456"/>
    <w:rsid w:val="00937799"/>
    <w:rsid w:val="0094736E"/>
    <w:rsid w:val="00950D5B"/>
    <w:rsid w:val="00951E8E"/>
    <w:rsid w:val="00952F8B"/>
    <w:rsid w:val="00960724"/>
    <w:rsid w:val="00985F9D"/>
    <w:rsid w:val="009A28AE"/>
    <w:rsid w:val="009E2A99"/>
    <w:rsid w:val="009E4217"/>
    <w:rsid w:val="00A003F4"/>
    <w:rsid w:val="00A13572"/>
    <w:rsid w:val="00A2246A"/>
    <w:rsid w:val="00A53265"/>
    <w:rsid w:val="00A62318"/>
    <w:rsid w:val="00A72963"/>
    <w:rsid w:val="00AA181B"/>
    <w:rsid w:val="00AC194C"/>
    <w:rsid w:val="00AC4A2B"/>
    <w:rsid w:val="00AD6A45"/>
    <w:rsid w:val="00B01C00"/>
    <w:rsid w:val="00B34E35"/>
    <w:rsid w:val="00B4566F"/>
    <w:rsid w:val="00B65CEE"/>
    <w:rsid w:val="00B74CA9"/>
    <w:rsid w:val="00B90C57"/>
    <w:rsid w:val="00BA1DF6"/>
    <w:rsid w:val="00BB1117"/>
    <w:rsid w:val="00BB713D"/>
    <w:rsid w:val="00BB77BD"/>
    <w:rsid w:val="00BF1F17"/>
    <w:rsid w:val="00BF32B8"/>
    <w:rsid w:val="00BF467E"/>
    <w:rsid w:val="00C05863"/>
    <w:rsid w:val="00C4407A"/>
    <w:rsid w:val="00C460E0"/>
    <w:rsid w:val="00C4632D"/>
    <w:rsid w:val="00C546DB"/>
    <w:rsid w:val="00C748DF"/>
    <w:rsid w:val="00C7600D"/>
    <w:rsid w:val="00C97E3E"/>
    <w:rsid w:val="00CA2D14"/>
    <w:rsid w:val="00CB289C"/>
    <w:rsid w:val="00CE5C50"/>
    <w:rsid w:val="00CF13B3"/>
    <w:rsid w:val="00CF417D"/>
    <w:rsid w:val="00CF6408"/>
    <w:rsid w:val="00D14EDE"/>
    <w:rsid w:val="00D40CCC"/>
    <w:rsid w:val="00D73ACB"/>
    <w:rsid w:val="00D90B72"/>
    <w:rsid w:val="00DB7B5F"/>
    <w:rsid w:val="00DF3F17"/>
    <w:rsid w:val="00E16919"/>
    <w:rsid w:val="00E324EF"/>
    <w:rsid w:val="00E3345B"/>
    <w:rsid w:val="00E50FDF"/>
    <w:rsid w:val="00E62CB4"/>
    <w:rsid w:val="00E828F6"/>
    <w:rsid w:val="00E93B80"/>
    <w:rsid w:val="00ED3A0C"/>
    <w:rsid w:val="00ED7A63"/>
    <w:rsid w:val="00EE10C7"/>
    <w:rsid w:val="00EE3CFF"/>
    <w:rsid w:val="00EE46E1"/>
    <w:rsid w:val="00F15259"/>
    <w:rsid w:val="00F21EBB"/>
    <w:rsid w:val="00F31A33"/>
    <w:rsid w:val="00F373A7"/>
    <w:rsid w:val="00F443CE"/>
    <w:rsid w:val="00F56C18"/>
    <w:rsid w:val="00F57513"/>
    <w:rsid w:val="00F626B1"/>
    <w:rsid w:val="00F62E08"/>
    <w:rsid w:val="00F65339"/>
    <w:rsid w:val="00F759FA"/>
    <w:rsid w:val="00FB14CA"/>
    <w:rsid w:val="00FD10A8"/>
    <w:rsid w:val="00FE0134"/>
    <w:rsid w:val="00FF136C"/>
    <w:rsid w:val="00FF30E8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7212A81"/>
  <w15:docId w15:val="{B3B1C632-4A80-4F87-B9EB-3BE5DDDE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2D14"/>
    <w:pPr>
      <w:spacing w:line="240" w:lineRule="auto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11163"/>
  </w:style>
  <w:style w:type="paragraph" w:styleId="Voettekst">
    <w:name w:val="footer"/>
    <w:basedOn w:val="Standaard"/>
    <w:link w:val="Voet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1163"/>
  </w:style>
  <w:style w:type="paragraph" w:styleId="Ballontekst">
    <w:name w:val="Balloon Text"/>
    <w:basedOn w:val="Standaard"/>
    <w:link w:val="BallontekstChar"/>
    <w:uiPriority w:val="99"/>
    <w:semiHidden/>
    <w:unhideWhenUsed/>
    <w:rsid w:val="008111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116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706A8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Liftco\standaard\Sjablonen\briefpapier_ver%20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AD767F7B6DE74EB455CACCE11E6AAA" ma:contentTypeVersion="11" ma:contentTypeDescription="Een nieuw document maken." ma:contentTypeScope="" ma:versionID="89ba14d866245a135fa1c6e0f4a09d46">
  <xsd:schema xmlns:xsd="http://www.w3.org/2001/XMLSchema" xmlns:xs="http://www.w3.org/2001/XMLSchema" xmlns:p="http://schemas.microsoft.com/office/2006/metadata/properties" xmlns:ns3="b461f6ca-e0c8-42fb-8ba0-3509c841e9d1" xmlns:ns4="ea5b0b42-007c-4a98-a8f7-0e3c34745665" targetNamespace="http://schemas.microsoft.com/office/2006/metadata/properties" ma:root="true" ma:fieldsID="548034d47077e7d41a08440fc7f6c08d" ns3:_="" ns4:_="">
    <xsd:import namespace="b461f6ca-e0c8-42fb-8ba0-3509c841e9d1"/>
    <xsd:import namespace="ea5b0b42-007c-4a98-a8f7-0e3c3474566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1f6ca-e0c8-42fb-8ba0-3509c841e9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b0b42-007c-4a98-a8f7-0e3c347456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115185-15BB-4ED0-A2E3-097E028906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5AA2AC-6200-4436-85D2-2337D73640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E0CC42-DEB8-4F80-9656-CF21D01E3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9497CD-4278-421C-903B-7548F66DD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61f6ca-e0c8-42fb-8ba0-3509c841e9d1"/>
    <ds:schemaRef ds:uri="ea5b0b42-007c-4a98-a8f7-0e3c347456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briefpapier_ver 01</Template>
  <TotalTime>85</TotalTime>
  <Pages>3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liftco</dc:creator>
  <cp:lastModifiedBy>suzanne Juffermans Oud</cp:lastModifiedBy>
  <cp:revision>106</cp:revision>
  <cp:lastPrinted>2019-10-23T14:03:00Z</cp:lastPrinted>
  <dcterms:created xsi:type="dcterms:W3CDTF">2019-10-23T13:18:00Z</dcterms:created>
  <dcterms:modified xsi:type="dcterms:W3CDTF">2020-06-15T14:21:00Z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0x0101005EAD767F7B6DE74EB455CACCE11E6AAA</vt:lpwstr>
  </property>
</Properties>
</file>