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628B8" w14:textId="24D2B300" w:rsidR="000C22F4" w:rsidRPr="00DF53D8" w:rsidRDefault="000C22F4" w:rsidP="0053737F">
      <w:pPr>
        <w:ind w:left="2124" w:firstLine="708"/>
        <w:rPr>
          <w:b/>
          <w:bCs/>
          <w:sz w:val="52"/>
          <w:szCs w:val="52"/>
          <w:u w:val="single"/>
        </w:rPr>
      </w:pPr>
      <w:r w:rsidRPr="00DF53D8">
        <w:rPr>
          <w:b/>
          <w:bCs/>
          <w:sz w:val="52"/>
          <w:szCs w:val="52"/>
          <w:u w:val="single"/>
        </w:rPr>
        <w:t>Hotelprijzen 202</w:t>
      </w:r>
      <w:r w:rsidR="00155C03" w:rsidRPr="00DF53D8">
        <w:rPr>
          <w:b/>
          <w:bCs/>
          <w:sz w:val="52"/>
          <w:szCs w:val="52"/>
          <w:u w:val="single"/>
        </w:rPr>
        <w:t>1</w:t>
      </w:r>
    </w:p>
    <w:p w14:paraId="4047698C" w14:textId="77777777" w:rsidR="00B4566F" w:rsidRPr="00DF53D8" w:rsidRDefault="00B4566F" w:rsidP="007124C5">
      <w:pPr>
        <w:rPr>
          <w:sz w:val="52"/>
          <w:szCs w:val="52"/>
          <w:u w:val="single"/>
        </w:rPr>
      </w:pPr>
    </w:p>
    <w:p w14:paraId="767E1EF4" w14:textId="77777777" w:rsidR="00D40D03" w:rsidRDefault="00CB289C" w:rsidP="007124C5">
      <w:pPr>
        <w:rPr>
          <w:b/>
          <w:bCs/>
          <w:color w:val="0F243E" w:themeColor="text2" w:themeShade="80"/>
          <w:sz w:val="32"/>
          <w:szCs w:val="32"/>
        </w:rPr>
      </w:pPr>
      <w:r w:rsidRPr="00FF5EA8">
        <w:rPr>
          <w:b/>
          <w:bCs/>
          <w:color w:val="0F243E" w:themeColor="text2" w:themeShade="80"/>
          <w:sz w:val="36"/>
          <w:szCs w:val="36"/>
        </w:rPr>
        <w:t>K</w:t>
      </w:r>
      <w:r w:rsidR="000C22F4" w:rsidRPr="00FF5EA8">
        <w:rPr>
          <w:b/>
          <w:bCs/>
          <w:color w:val="0F243E" w:themeColor="text2" w:themeShade="80"/>
          <w:sz w:val="36"/>
          <w:szCs w:val="36"/>
        </w:rPr>
        <w:t>eukenhofperiode</w:t>
      </w:r>
      <w:r w:rsidR="00497036">
        <w:rPr>
          <w:b/>
          <w:bCs/>
          <w:color w:val="0F243E" w:themeColor="text2" w:themeShade="80"/>
          <w:sz w:val="36"/>
          <w:szCs w:val="36"/>
        </w:rPr>
        <w:t>(</w:t>
      </w:r>
      <w:r w:rsidR="000C22F4" w:rsidRPr="00FF5EA8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0C22F4" w:rsidRPr="00497036">
        <w:rPr>
          <w:b/>
          <w:bCs/>
          <w:color w:val="0F243E" w:themeColor="text2" w:themeShade="80"/>
          <w:sz w:val="32"/>
          <w:szCs w:val="32"/>
        </w:rPr>
        <w:t>min 2 nachten verblijf</w:t>
      </w:r>
      <w:r w:rsidR="00497036" w:rsidRPr="00497036">
        <w:rPr>
          <w:b/>
          <w:bCs/>
          <w:color w:val="0F243E" w:themeColor="text2" w:themeShade="80"/>
          <w:sz w:val="32"/>
          <w:szCs w:val="32"/>
        </w:rPr>
        <w:t>, inclusief ontbijt)</w:t>
      </w:r>
    </w:p>
    <w:p w14:paraId="71E0B472" w14:textId="1625960A" w:rsidR="000C22F4" w:rsidRPr="00497036" w:rsidRDefault="0068342A" w:rsidP="007124C5">
      <w:pPr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6"/>
          <w:szCs w:val="36"/>
        </w:rPr>
        <w:t xml:space="preserve">19 </w:t>
      </w:r>
      <w:r w:rsidR="000C22F4" w:rsidRPr="00085401">
        <w:rPr>
          <w:b/>
          <w:bCs/>
          <w:color w:val="0F243E" w:themeColor="text2" w:themeShade="80"/>
          <w:sz w:val="36"/>
          <w:szCs w:val="36"/>
        </w:rPr>
        <w:t>Maart 202</w:t>
      </w:r>
      <w:r w:rsidR="0062566E">
        <w:rPr>
          <w:b/>
          <w:bCs/>
          <w:color w:val="0F243E" w:themeColor="text2" w:themeShade="80"/>
          <w:sz w:val="36"/>
          <w:szCs w:val="36"/>
        </w:rPr>
        <w:t>1</w:t>
      </w:r>
      <w:r w:rsidR="000C22F4" w:rsidRPr="00085401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A90760">
        <w:rPr>
          <w:b/>
          <w:bCs/>
          <w:color w:val="0F243E" w:themeColor="text2" w:themeShade="80"/>
          <w:sz w:val="36"/>
          <w:szCs w:val="36"/>
        </w:rPr>
        <w:t>t/m 9</w:t>
      </w:r>
      <w:r w:rsidR="000C22F4" w:rsidRPr="00085401">
        <w:rPr>
          <w:b/>
          <w:bCs/>
          <w:color w:val="0F243E" w:themeColor="text2" w:themeShade="80"/>
          <w:sz w:val="36"/>
          <w:szCs w:val="36"/>
        </w:rPr>
        <w:t xml:space="preserve"> Mei</w:t>
      </w:r>
      <w:r w:rsidR="00D40D03">
        <w:rPr>
          <w:b/>
          <w:bCs/>
          <w:color w:val="0F243E" w:themeColor="text2" w:themeShade="80"/>
          <w:sz w:val="36"/>
          <w:szCs w:val="36"/>
        </w:rPr>
        <w:t xml:space="preserve"> 2021</w:t>
      </w:r>
      <w:r w:rsidR="000C22F4" w:rsidRPr="00085401">
        <w:rPr>
          <w:b/>
          <w:bCs/>
          <w:color w:val="0F243E" w:themeColor="text2" w:themeShade="80"/>
          <w:sz w:val="36"/>
          <w:szCs w:val="36"/>
        </w:rPr>
        <w:t xml:space="preserve"> </w:t>
      </w:r>
    </w:p>
    <w:p w14:paraId="7E8FC9CA" w14:textId="780AA92E" w:rsidR="000C22F4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 xml:space="preserve">Standaardkamer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120.00 per kamer per nacht 2 personen</w:t>
      </w:r>
      <w:r>
        <w:rPr>
          <w:sz w:val="36"/>
          <w:szCs w:val="36"/>
        </w:rPr>
        <w:tab/>
      </w:r>
    </w:p>
    <w:p w14:paraId="6175CD97" w14:textId="559C0B7B" w:rsidR="000C22F4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CB289C">
        <w:rPr>
          <w:sz w:val="36"/>
          <w:szCs w:val="36"/>
        </w:rPr>
        <w:t>10</w:t>
      </w:r>
      <w:r w:rsidR="005915EE">
        <w:rPr>
          <w:sz w:val="36"/>
          <w:szCs w:val="36"/>
        </w:rPr>
        <w:t>7</w:t>
      </w:r>
      <w:r w:rsidR="00CB289C">
        <w:rPr>
          <w:sz w:val="36"/>
          <w:szCs w:val="36"/>
        </w:rPr>
        <w:t>.00 per kamer per nacht 1 persoon</w:t>
      </w:r>
    </w:p>
    <w:p w14:paraId="16E5E521" w14:textId="77777777" w:rsidR="00CB289C" w:rsidRDefault="00CB289C" w:rsidP="007124C5">
      <w:pPr>
        <w:rPr>
          <w:sz w:val="36"/>
          <w:szCs w:val="36"/>
        </w:rPr>
      </w:pPr>
    </w:p>
    <w:p w14:paraId="4CDB7D94" w14:textId="7FD87FEF" w:rsidR="000C22F4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135.00 per kamer per nacht 2 personen</w:t>
      </w:r>
    </w:p>
    <w:p w14:paraId="2FB0DE26" w14:textId="3A72D59F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12</w:t>
      </w:r>
      <w:r w:rsidR="005915EE">
        <w:rPr>
          <w:sz w:val="36"/>
          <w:szCs w:val="36"/>
        </w:rPr>
        <w:t>2</w:t>
      </w:r>
      <w:r>
        <w:rPr>
          <w:sz w:val="36"/>
          <w:szCs w:val="36"/>
        </w:rPr>
        <w:t>.00 per kamer per nacht 1 persoon</w:t>
      </w:r>
    </w:p>
    <w:p w14:paraId="22771849" w14:textId="77777777" w:rsidR="00CB289C" w:rsidRDefault="00CB289C" w:rsidP="007124C5">
      <w:pPr>
        <w:rPr>
          <w:sz w:val="36"/>
          <w:szCs w:val="36"/>
        </w:rPr>
      </w:pPr>
    </w:p>
    <w:p w14:paraId="625C7406" w14:textId="4AA6F44C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</w:t>
      </w:r>
      <w:r w:rsidR="005915EE">
        <w:rPr>
          <w:sz w:val="36"/>
          <w:szCs w:val="36"/>
        </w:rPr>
        <w:t>39</w:t>
      </w:r>
      <w:r>
        <w:rPr>
          <w:sz w:val="36"/>
          <w:szCs w:val="36"/>
        </w:rPr>
        <w:t>.00 per kamer per nacht 2 personen</w:t>
      </w:r>
    </w:p>
    <w:p w14:paraId="4C5BBA48" w14:textId="76D4EEB7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12</w:t>
      </w:r>
      <w:r w:rsidR="005915EE">
        <w:rPr>
          <w:sz w:val="36"/>
          <w:szCs w:val="36"/>
        </w:rPr>
        <w:t>6</w:t>
      </w:r>
      <w:r>
        <w:rPr>
          <w:sz w:val="36"/>
          <w:szCs w:val="36"/>
        </w:rPr>
        <w:t>.00per kamer per nacht voor 1 pers</w:t>
      </w:r>
    </w:p>
    <w:p w14:paraId="66C924BF" w14:textId="429C30DB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172.00 per kamer per nacht voor 3 pers</w:t>
      </w:r>
      <w:r>
        <w:rPr>
          <w:sz w:val="36"/>
          <w:szCs w:val="36"/>
        </w:rPr>
        <w:tab/>
      </w:r>
    </w:p>
    <w:p w14:paraId="7D0B13FA" w14:textId="177E012F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205.00 per kamer per nacht voor 4 pers</w:t>
      </w:r>
    </w:p>
    <w:p w14:paraId="5E8A79E1" w14:textId="05329874" w:rsidR="00CB289C" w:rsidRDefault="00CB289C" w:rsidP="007124C5">
      <w:pPr>
        <w:rPr>
          <w:sz w:val="36"/>
          <w:szCs w:val="36"/>
        </w:rPr>
      </w:pPr>
    </w:p>
    <w:p w14:paraId="3E562D68" w14:textId="77777777" w:rsidR="00523920" w:rsidRDefault="00523920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4D6B74C0" w14:textId="77777777" w:rsidR="00523920" w:rsidRDefault="00523920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2FF79A69" w14:textId="77777777" w:rsidR="007406D9" w:rsidRDefault="007406D9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0CF8154D" w14:textId="77777777" w:rsidR="007406D9" w:rsidRDefault="007406D9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03D0404A" w14:textId="48EB7BC5" w:rsidR="000C22F4" w:rsidRPr="00404DD9" w:rsidRDefault="000C22F4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  <w:r w:rsidRPr="00404DD9">
        <w:rPr>
          <w:b/>
          <w:bCs/>
          <w:color w:val="0F243E" w:themeColor="text2" w:themeShade="80"/>
          <w:sz w:val="36"/>
          <w:szCs w:val="36"/>
          <w:u w:val="single"/>
        </w:rPr>
        <w:lastRenderedPageBreak/>
        <w:t>Hoogseizoen</w:t>
      </w:r>
      <w:r w:rsidRPr="00404DD9">
        <w:rPr>
          <w:b/>
          <w:bCs/>
          <w:color w:val="0F243E" w:themeColor="text2" w:themeShade="80"/>
          <w:sz w:val="36"/>
          <w:szCs w:val="36"/>
          <w:u w:val="single"/>
        </w:rPr>
        <w:tab/>
      </w:r>
    </w:p>
    <w:p w14:paraId="133D854C" w14:textId="15CBA8C4" w:rsidR="000C22F4" w:rsidRPr="007406D9" w:rsidRDefault="007406D9" w:rsidP="007124C5">
      <w:pPr>
        <w:rPr>
          <w:b/>
          <w:bCs/>
          <w:color w:val="0F243E" w:themeColor="text2" w:themeShade="80"/>
          <w:sz w:val="32"/>
          <w:szCs w:val="32"/>
        </w:rPr>
      </w:pPr>
      <w:r w:rsidRPr="007406D9">
        <w:rPr>
          <w:b/>
          <w:bCs/>
          <w:color w:val="0F243E" w:themeColor="text2" w:themeShade="80"/>
          <w:sz w:val="32"/>
          <w:szCs w:val="32"/>
        </w:rPr>
        <w:t>(</w:t>
      </w:r>
      <w:r w:rsidR="000C22F4" w:rsidRPr="007406D9">
        <w:rPr>
          <w:b/>
          <w:bCs/>
          <w:color w:val="0F243E" w:themeColor="text2" w:themeShade="80"/>
          <w:sz w:val="32"/>
          <w:szCs w:val="32"/>
        </w:rPr>
        <w:t>Geen minimum</w:t>
      </w:r>
      <w:r w:rsidRPr="007406D9">
        <w:rPr>
          <w:b/>
          <w:bCs/>
          <w:color w:val="0F243E" w:themeColor="text2" w:themeShade="80"/>
          <w:sz w:val="32"/>
          <w:szCs w:val="32"/>
        </w:rPr>
        <w:t>, exclusief ontbijt )</w:t>
      </w:r>
    </w:p>
    <w:p w14:paraId="139128F8" w14:textId="3F2AA616" w:rsidR="003D762F" w:rsidRDefault="007406D9" w:rsidP="007124C5">
      <w:pPr>
        <w:rPr>
          <w:b/>
          <w:bCs/>
          <w:color w:val="0F243E" w:themeColor="text2" w:themeShade="80"/>
          <w:sz w:val="36"/>
          <w:szCs w:val="36"/>
        </w:rPr>
      </w:pPr>
      <w:r w:rsidRPr="00BF1F17">
        <w:rPr>
          <w:b/>
          <w:bCs/>
          <w:color w:val="0F243E" w:themeColor="text2" w:themeShade="80"/>
          <w:sz w:val="36"/>
          <w:szCs w:val="36"/>
        </w:rPr>
        <w:t>Hemelvaart</w:t>
      </w:r>
      <w:r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EE0B98">
        <w:rPr>
          <w:b/>
          <w:bCs/>
          <w:color w:val="0F243E" w:themeColor="text2" w:themeShade="80"/>
          <w:sz w:val="36"/>
          <w:szCs w:val="36"/>
        </w:rPr>
        <w:t>13</w:t>
      </w:r>
      <w:r w:rsidR="000C22F4" w:rsidRPr="00BF1F17">
        <w:rPr>
          <w:b/>
          <w:bCs/>
          <w:color w:val="0F243E" w:themeColor="text2" w:themeShade="80"/>
          <w:sz w:val="36"/>
          <w:szCs w:val="36"/>
        </w:rPr>
        <w:t xml:space="preserve"> Mei </w:t>
      </w:r>
      <w:r w:rsidR="00F16C1A">
        <w:rPr>
          <w:b/>
          <w:bCs/>
          <w:color w:val="0F243E" w:themeColor="text2" w:themeShade="80"/>
          <w:sz w:val="36"/>
          <w:szCs w:val="36"/>
        </w:rPr>
        <w:t>t/m15</w:t>
      </w:r>
      <w:r w:rsidR="000C22F4" w:rsidRPr="00BF1F17">
        <w:rPr>
          <w:b/>
          <w:bCs/>
          <w:color w:val="0F243E" w:themeColor="text2" w:themeShade="80"/>
          <w:sz w:val="36"/>
          <w:szCs w:val="36"/>
        </w:rPr>
        <w:t xml:space="preserve"> Mei </w:t>
      </w:r>
    </w:p>
    <w:p w14:paraId="31651B7D" w14:textId="2F92B252" w:rsidR="000C22F4" w:rsidRDefault="007406D9" w:rsidP="007124C5">
      <w:pPr>
        <w:rPr>
          <w:b/>
          <w:bCs/>
          <w:color w:val="0F243E" w:themeColor="text2" w:themeShade="80"/>
          <w:sz w:val="36"/>
          <w:szCs w:val="36"/>
        </w:rPr>
      </w:pPr>
      <w:r>
        <w:rPr>
          <w:b/>
          <w:bCs/>
          <w:color w:val="0F243E" w:themeColor="text2" w:themeShade="80"/>
          <w:sz w:val="36"/>
          <w:szCs w:val="36"/>
        </w:rPr>
        <w:t>Pinksteren</w:t>
      </w:r>
      <w:r w:rsidRPr="00BF1F17">
        <w:rPr>
          <w:b/>
          <w:bCs/>
          <w:color w:val="0F243E" w:themeColor="text2" w:themeShade="80"/>
          <w:sz w:val="36"/>
          <w:szCs w:val="36"/>
        </w:rPr>
        <w:tab/>
      </w:r>
      <w:r w:rsidR="005178FD">
        <w:rPr>
          <w:b/>
          <w:bCs/>
          <w:color w:val="0F243E" w:themeColor="text2" w:themeShade="80"/>
          <w:sz w:val="36"/>
          <w:szCs w:val="36"/>
        </w:rPr>
        <w:t>21</w:t>
      </w:r>
      <w:r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5178FD">
        <w:rPr>
          <w:b/>
          <w:bCs/>
          <w:color w:val="0F243E" w:themeColor="text2" w:themeShade="80"/>
          <w:sz w:val="36"/>
          <w:szCs w:val="36"/>
        </w:rPr>
        <w:t xml:space="preserve">Mei t/m </w:t>
      </w:r>
      <w:r w:rsidR="00140AA5">
        <w:rPr>
          <w:b/>
          <w:bCs/>
          <w:color w:val="0F243E" w:themeColor="text2" w:themeShade="80"/>
          <w:sz w:val="36"/>
          <w:szCs w:val="36"/>
        </w:rPr>
        <w:t>23</w:t>
      </w:r>
      <w:r w:rsidR="009E0C10">
        <w:rPr>
          <w:b/>
          <w:bCs/>
          <w:color w:val="0F243E" w:themeColor="text2" w:themeShade="80"/>
          <w:sz w:val="36"/>
          <w:szCs w:val="36"/>
        </w:rPr>
        <w:t xml:space="preserve"> Mei </w:t>
      </w:r>
    </w:p>
    <w:p w14:paraId="29CFCBD5" w14:textId="771A5ED2" w:rsidR="007406D9" w:rsidRDefault="007406D9" w:rsidP="007124C5">
      <w:pPr>
        <w:rPr>
          <w:b/>
          <w:bCs/>
          <w:color w:val="0F243E" w:themeColor="text2" w:themeShade="80"/>
          <w:sz w:val="36"/>
          <w:szCs w:val="36"/>
        </w:rPr>
      </w:pPr>
      <w:r>
        <w:rPr>
          <w:b/>
          <w:bCs/>
          <w:color w:val="0F243E" w:themeColor="text2" w:themeShade="80"/>
          <w:sz w:val="36"/>
          <w:szCs w:val="36"/>
        </w:rPr>
        <w:t xml:space="preserve">Castle Fest 05 </w:t>
      </w:r>
      <w:r w:rsidR="005C5F55">
        <w:rPr>
          <w:b/>
          <w:bCs/>
          <w:color w:val="0F243E" w:themeColor="text2" w:themeShade="80"/>
          <w:sz w:val="36"/>
          <w:szCs w:val="36"/>
        </w:rPr>
        <w:t>Augustus t/m 07 Augustus</w:t>
      </w:r>
    </w:p>
    <w:p w14:paraId="328C3F46" w14:textId="75BD64D5" w:rsidR="000C22F4" w:rsidRDefault="007A7AE4" w:rsidP="007124C5">
      <w:pPr>
        <w:rPr>
          <w:sz w:val="36"/>
          <w:szCs w:val="36"/>
        </w:rPr>
      </w:pPr>
      <w:r>
        <w:rPr>
          <w:sz w:val="36"/>
          <w:szCs w:val="36"/>
        </w:rPr>
        <w:t>S</w:t>
      </w:r>
      <w:r w:rsidR="00CB289C">
        <w:rPr>
          <w:sz w:val="36"/>
          <w:szCs w:val="36"/>
        </w:rPr>
        <w:t>tandaardkamer</w:t>
      </w:r>
      <w:r w:rsidR="00CB289C">
        <w:rPr>
          <w:sz w:val="36"/>
          <w:szCs w:val="36"/>
        </w:rPr>
        <w:tab/>
      </w:r>
      <w:r w:rsidR="00CB289C">
        <w:rPr>
          <w:sz w:val="36"/>
          <w:szCs w:val="36"/>
        </w:rPr>
        <w:tab/>
        <w:t>9</w:t>
      </w:r>
      <w:r w:rsidR="008E1DF5">
        <w:rPr>
          <w:sz w:val="36"/>
          <w:szCs w:val="36"/>
        </w:rPr>
        <w:t>4</w:t>
      </w:r>
      <w:r w:rsidR="00CB289C">
        <w:rPr>
          <w:sz w:val="36"/>
          <w:szCs w:val="36"/>
        </w:rPr>
        <w:t>.50 per kamer per nacht</w:t>
      </w:r>
    </w:p>
    <w:p w14:paraId="797B8340" w14:textId="06F1FC77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 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10</w:t>
      </w:r>
      <w:r w:rsidR="008E1DF5">
        <w:rPr>
          <w:sz w:val="36"/>
          <w:szCs w:val="36"/>
        </w:rPr>
        <w:t>9</w:t>
      </w:r>
      <w:r>
        <w:rPr>
          <w:sz w:val="36"/>
          <w:szCs w:val="36"/>
        </w:rPr>
        <w:t>.50 per kamer per nacht</w:t>
      </w:r>
    </w:p>
    <w:p w14:paraId="407A62FA" w14:textId="7AC5DA0C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11</w:t>
      </w:r>
      <w:r w:rsidR="00783361">
        <w:rPr>
          <w:sz w:val="36"/>
          <w:szCs w:val="36"/>
        </w:rPr>
        <w:t>4</w:t>
      </w:r>
      <w:r>
        <w:rPr>
          <w:sz w:val="36"/>
          <w:szCs w:val="36"/>
        </w:rPr>
        <w:t>.50 per kamer per nacht 2 pers</w:t>
      </w:r>
    </w:p>
    <w:p w14:paraId="178DF236" w14:textId="6894457B" w:rsidR="00CB289C" w:rsidRDefault="009E0C10" w:rsidP="007124C5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="00CB289C">
        <w:rPr>
          <w:sz w:val="36"/>
          <w:szCs w:val="36"/>
        </w:rPr>
        <w:t>3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en 4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persoon betalen ieder euro 20.00 extra per nacht</w:t>
      </w:r>
      <w:r>
        <w:rPr>
          <w:sz w:val="36"/>
          <w:szCs w:val="36"/>
        </w:rPr>
        <w:t>)</w:t>
      </w:r>
    </w:p>
    <w:p w14:paraId="62F248CA" w14:textId="77777777" w:rsidR="000A4AD3" w:rsidRDefault="000A4AD3" w:rsidP="00404DD9">
      <w:pPr>
        <w:rPr>
          <w:b/>
          <w:bCs/>
          <w:color w:val="000000" w:themeColor="text1"/>
          <w:sz w:val="36"/>
          <w:szCs w:val="36"/>
          <w:u w:val="single"/>
        </w:rPr>
      </w:pPr>
    </w:p>
    <w:p w14:paraId="5ED9C312" w14:textId="3E01B7BB" w:rsidR="00FF5EA8" w:rsidRPr="00C55554" w:rsidRDefault="00C55554" w:rsidP="00404DD9">
      <w:pPr>
        <w:rPr>
          <w:b/>
          <w:bCs/>
          <w:color w:val="000000" w:themeColor="text1"/>
          <w:sz w:val="36"/>
          <w:szCs w:val="36"/>
          <w:u w:val="single"/>
        </w:rPr>
      </w:pPr>
      <w:r w:rsidRPr="00C55554">
        <w:rPr>
          <w:b/>
          <w:bCs/>
          <w:color w:val="000000" w:themeColor="text1"/>
          <w:sz w:val="36"/>
          <w:szCs w:val="36"/>
          <w:u w:val="single"/>
        </w:rPr>
        <w:t>Uitzonderingen</w:t>
      </w:r>
    </w:p>
    <w:p w14:paraId="12AE785D" w14:textId="2C50D6FA" w:rsidR="00CB289C" w:rsidRPr="00A13572" w:rsidRDefault="00A13572" w:rsidP="007124C5">
      <w:pPr>
        <w:rPr>
          <w:b/>
          <w:bCs/>
          <w:color w:val="0F243E" w:themeColor="text2" w:themeShade="80"/>
          <w:sz w:val="36"/>
          <w:szCs w:val="36"/>
        </w:rPr>
      </w:pPr>
      <w:r w:rsidRPr="00A13572">
        <w:rPr>
          <w:b/>
          <w:bCs/>
          <w:color w:val="0F243E" w:themeColor="text2" w:themeShade="80"/>
          <w:sz w:val="36"/>
          <w:szCs w:val="36"/>
        </w:rPr>
        <w:t xml:space="preserve">Corso </w:t>
      </w:r>
      <w:r w:rsidR="0054133A">
        <w:rPr>
          <w:b/>
          <w:bCs/>
          <w:color w:val="0F243E" w:themeColor="text2" w:themeShade="80"/>
          <w:sz w:val="36"/>
          <w:szCs w:val="36"/>
        </w:rPr>
        <w:t>16</w:t>
      </w:r>
      <w:r w:rsidR="00743D62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824924">
        <w:rPr>
          <w:b/>
          <w:bCs/>
          <w:color w:val="0F243E" w:themeColor="text2" w:themeShade="80"/>
          <w:sz w:val="36"/>
          <w:szCs w:val="36"/>
        </w:rPr>
        <w:t>A</w:t>
      </w:r>
      <w:r w:rsidR="00743D62" w:rsidRPr="00A13572">
        <w:rPr>
          <w:b/>
          <w:bCs/>
          <w:color w:val="0F243E" w:themeColor="text2" w:themeShade="80"/>
          <w:sz w:val="36"/>
          <w:szCs w:val="36"/>
        </w:rPr>
        <w:t xml:space="preserve">pril en </w:t>
      </w:r>
      <w:r w:rsidR="0054133A">
        <w:rPr>
          <w:b/>
          <w:bCs/>
          <w:color w:val="0F243E" w:themeColor="text2" w:themeShade="80"/>
          <w:sz w:val="36"/>
          <w:szCs w:val="36"/>
        </w:rPr>
        <w:t>17</w:t>
      </w:r>
      <w:r w:rsidR="00743D62"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824924">
        <w:rPr>
          <w:b/>
          <w:bCs/>
          <w:color w:val="0F243E" w:themeColor="text2" w:themeShade="80"/>
          <w:sz w:val="36"/>
          <w:szCs w:val="36"/>
        </w:rPr>
        <w:t>A</w:t>
      </w:r>
      <w:r w:rsidR="00743D62" w:rsidRPr="00A13572">
        <w:rPr>
          <w:b/>
          <w:bCs/>
          <w:color w:val="0F243E" w:themeColor="text2" w:themeShade="80"/>
          <w:sz w:val="36"/>
          <w:szCs w:val="36"/>
        </w:rPr>
        <w:t xml:space="preserve">pril </w:t>
      </w:r>
    </w:p>
    <w:p w14:paraId="7A4E5917" w14:textId="6C040FF9" w:rsidR="003421B8" w:rsidRPr="00A13572" w:rsidRDefault="003421B8" w:rsidP="007124C5">
      <w:pPr>
        <w:rPr>
          <w:b/>
          <w:bCs/>
          <w:color w:val="0F243E" w:themeColor="text2" w:themeShade="80"/>
          <w:sz w:val="36"/>
          <w:szCs w:val="36"/>
        </w:rPr>
      </w:pPr>
      <w:r w:rsidRPr="00A13572">
        <w:rPr>
          <w:b/>
          <w:bCs/>
          <w:color w:val="0F243E" w:themeColor="text2" w:themeShade="80"/>
          <w:sz w:val="36"/>
          <w:szCs w:val="36"/>
        </w:rPr>
        <w:t xml:space="preserve">Pasen </w:t>
      </w:r>
      <w:r w:rsidR="003E6B9E">
        <w:rPr>
          <w:b/>
          <w:bCs/>
          <w:color w:val="0F243E" w:themeColor="text2" w:themeShade="80"/>
          <w:sz w:val="36"/>
          <w:szCs w:val="36"/>
        </w:rPr>
        <w:t>2</w:t>
      </w:r>
      <w:r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824924">
        <w:rPr>
          <w:b/>
          <w:bCs/>
          <w:color w:val="0F243E" w:themeColor="text2" w:themeShade="80"/>
          <w:sz w:val="36"/>
          <w:szCs w:val="36"/>
        </w:rPr>
        <w:t>A</w:t>
      </w:r>
      <w:r w:rsidRPr="00A13572">
        <w:rPr>
          <w:b/>
          <w:bCs/>
          <w:color w:val="0F243E" w:themeColor="text2" w:themeShade="80"/>
          <w:sz w:val="36"/>
          <w:szCs w:val="36"/>
        </w:rPr>
        <w:t xml:space="preserve">pril </w:t>
      </w:r>
      <w:r w:rsidR="005C5F55">
        <w:rPr>
          <w:b/>
          <w:bCs/>
          <w:color w:val="0F243E" w:themeColor="text2" w:themeShade="80"/>
          <w:sz w:val="36"/>
          <w:szCs w:val="36"/>
        </w:rPr>
        <w:t>t/m</w:t>
      </w:r>
      <w:r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D33EF8">
        <w:rPr>
          <w:b/>
          <w:bCs/>
          <w:color w:val="0F243E" w:themeColor="text2" w:themeShade="80"/>
          <w:sz w:val="36"/>
          <w:szCs w:val="36"/>
        </w:rPr>
        <w:t>4</w:t>
      </w:r>
      <w:r w:rsidRPr="00A13572">
        <w:rPr>
          <w:b/>
          <w:bCs/>
          <w:color w:val="0F243E" w:themeColor="text2" w:themeShade="80"/>
          <w:sz w:val="36"/>
          <w:szCs w:val="36"/>
        </w:rPr>
        <w:t xml:space="preserve"> </w:t>
      </w:r>
      <w:r w:rsidR="00824924">
        <w:rPr>
          <w:b/>
          <w:bCs/>
          <w:color w:val="0F243E" w:themeColor="text2" w:themeShade="80"/>
          <w:sz w:val="36"/>
          <w:szCs w:val="36"/>
        </w:rPr>
        <w:t>A</w:t>
      </w:r>
      <w:r w:rsidRPr="00A13572">
        <w:rPr>
          <w:b/>
          <w:bCs/>
          <w:color w:val="0F243E" w:themeColor="text2" w:themeShade="80"/>
          <w:sz w:val="36"/>
          <w:szCs w:val="36"/>
        </w:rPr>
        <w:t>pril</w:t>
      </w:r>
      <w:r w:rsidR="00C50B3C">
        <w:rPr>
          <w:b/>
          <w:bCs/>
          <w:color w:val="0F243E" w:themeColor="text2" w:themeShade="80"/>
          <w:sz w:val="36"/>
          <w:szCs w:val="36"/>
        </w:rPr>
        <w:t xml:space="preserve"> </w:t>
      </w:r>
    </w:p>
    <w:p w14:paraId="4019139A" w14:textId="5D83B72A" w:rsidR="003421B8" w:rsidRPr="00A5742B" w:rsidRDefault="00A5742B" w:rsidP="007124C5">
      <w:pPr>
        <w:rPr>
          <w:b/>
          <w:bCs/>
          <w:color w:val="0F243E" w:themeColor="text2" w:themeShade="80"/>
          <w:sz w:val="32"/>
          <w:szCs w:val="32"/>
        </w:rPr>
      </w:pPr>
      <w:r w:rsidRPr="00A5742B">
        <w:rPr>
          <w:b/>
          <w:bCs/>
          <w:color w:val="0F243E" w:themeColor="text2" w:themeShade="80"/>
          <w:sz w:val="32"/>
          <w:szCs w:val="32"/>
        </w:rPr>
        <w:t>(Min 2 nachten, inclusief ontbijt)</w:t>
      </w:r>
    </w:p>
    <w:p w14:paraId="5BFA80B7" w14:textId="112E78D9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>Standaardkamer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euro 140.00 per kamer per nacht 2p</w:t>
      </w:r>
    </w:p>
    <w:p w14:paraId="3EDECE49" w14:textId="6D19ED5D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B532A4">
        <w:rPr>
          <w:sz w:val="36"/>
          <w:szCs w:val="36"/>
        </w:rPr>
        <w:t>e</w:t>
      </w:r>
      <w:r>
        <w:rPr>
          <w:sz w:val="36"/>
          <w:szCs w:val="36"/>
        </w:rPr>
        <w:t>uro 12</w:t>
      </w:r>
      <w:r w:rsidR="0032074D">
        <w:rPr>
          <w:sz w:val="36"/>
          <w:szCs w:val="36"/>
        </w:rPr>
        <w:t>7</w:t>
      </w:r>
      <w:r>
        <w:rPr>
          <w:sz w:val="36"/>
          <w:szCs w:val="36"/>
        </w:rPr>
        <w:t>.00 per kamer per nacht 1 p</w:t>
      </w:r>
    </w:p>
    <w:p w14:paraId="3E206987" w14:textId="0AEDC4A4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>Classickamer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euro 155.00 per kamer per nacht 2p</w:t>
      </w:r>
    </w:p>
    <w:p w14:paraId="5E9D6BFE" w14:textId="0F741594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B532A4">
        <w:rPr>
          <w:sz w:val="36"/>
          <w:szCs w:val="36"/>
        </w:rPr>
        <w:t>e</w:t>
      </w:r>
      <w:r>
        <w:rPr>
          <w:sz w:val="36"/>
          <w:szCs w:val="36"/>
        </w:rPr>
        <w:t>uro 14</w:t>
      </w:r>
      <w:r w:rsidR="00EE46E1">
        <w:rPr>
          <w:sz w:val="36"/>
          <w:szCs w:val="36"/>
        </w:rPr>
        <w:t>2</w:t>
      </w:r>
      <w:r>
        <w:rPr>
          <w:sz w:val="36"/>
          <w:szCs w:val="36"/>
        </w:rPr>
        <w:t>.00 per kamer per nacht 1 p</w:t>
      </w:r>
    </w:p>
    <w:p w14:paraId="7BDAA05B" w14:textId="5FB4107D" w:rsidR="003421B8" w:rsidRDefault="003421B8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euro</w:t>
      </w:r>
      <w:r w:rsidR="00EE46E1">
        <w:rPr>
          <w:sz w:val="36"/>
          <w:szCs w:val="36"/>
        </w:rPr>
        <w:t xml:space="preserve"> </w:t>
      </w:r>
      <w:r w:rsidR="00F759FA">
        <w:rPr>
          <w:sz w:val="36"/>
          <w:szCs w:val="36"/>
        </w:rPr>
        <w:t>22</w:t>
      </w:r>
      <w:r w:rsidR="00892FB1">
        <w:rPr>
          <w:sz w:val="36"/>
          <w:szCs w:val="36"/>
        </w:rPr>
        <w:t>5</w:t>
      </w:r>
      <w:r w:rsidR="00F759FA">
        <w:rPr>
          <w:sz w:val="36"/>
          <w:szCs w:val="36"/>
        </w:rPr>
        <w:t>.00 per kamer per nacht 4p</w:t>
      </w:r>
    </w:p>
    <w:p w14:paraId="3F90FCF8" w14:textId="71F021E3" w:rsidR="00F759FA" w:rsidRDefault="00F759FA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B532A4">
        <w:rPr>
          <w:sz w:val="36"/>
          <w:szCs w:val="36"/>
        </w:rPr>
        <w:t>e</w:t>
      </w:r>
      <w:r>
        <w:rPr>
          <w:sz w:val="36"/>
          <w:szCs w:val="36"/>
        </w:rPr>
        <w:t xml:space="preserve">uro </w:t>
      </w:r>
      <w:r w:rsidR="00A003F4">
        <w:rPr>
          <w:sz w:val="36"/>
          <w:szCs w:val="36"/>
        </w:rPr>
        <w:t>19</w:t>
      </w:r>
      <w:r w:rsidR="008E6F18">
        <w:rPr>
          <w:sz w:val="36"/>
          <w:szCs w:val="36"/>
        </w:rPr>
        <w:t>2</w:t>
      </w:r>
      <w:r w:rsidR="00A003F4">
        <w:rPr>
          <w:sz w:val="36"/>
          <w:szCs w:val="36"/>
        </w:rPr>
        <w:t>.00 per kamer per nacht 3 p</w:t>
      </w:r>
    </w:p>
    <w:p w14:paraId="35138640" w14:textId="699865EE" w:rsidR="00A003F4" w:rsidRDefault="00A003F4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B532A4">
        <w:rPr>
          <w:sz w:val="36"/>
          <w:szCs w:val="36"/>
        </w:rPr>
        <w:t>e</w:t>
      </w:r>
      <w:r>
        <w:rPr>
          <w:sz w:val="36"/>
          <w:szCs w:val="36"/>
        </w:rPr>
        <w:t xml:space="preserve">uro </w:t>
      </w:r>
      <w:r w:rsidR="00685421">
        <w:rPr>
          <w:sz w:val="36"/>
          <w:szCs w:val="36"/>
        </w:rPr>
        <w:t>1</w:t>
      </w:r>
      <w:r w:rsidR="008E6F18">
        <w:rPr>
          <w:sz w:val="36"/>
          <w:szCs w:val="36"/>
        </w:rPr>
        <w:t>59</w:t>
      </w:r>
      <w:r w:rsidR="00685421">
        <w:rPr>
          <w:sz w:val="36"/>
          <w:szCs w:val="36"/>
        </w:rPr>
        <w:t>.00 per kamer per nacht 2 p</w:t>
      </w:r>
    </w:p>
    <w:p w14:paraId="52D6E558" w14:textId="7A3A2695" w:rsidR="00685421" w:rsidRDefault="00685421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Euro </w:t>
      </w:r>
      <w:r w:rsidR="00F65339">
        <w:rPr>
          <w:sz w:val="36"/>
          <w:szCs w:val="36"/>
        </w:rPr>
        <w:t>14</w:t>
      </w:r>
      <w:r w:rsidR="008E6F18">
        <w:rPr>
          <w:sz w:val="36"/>
          <w:szCs w:val="36"/>
        </w:rPr>
        <w:t>6</w:t>
      </w:r>
      <w:r w:rsidR="00F57513">
        <w:rPr>
          <w:sz w:val="36"/>
          <w:szCs w:val="36"/>
        </w:rPr>
        <w:t>.00 per kamer per nacht 1 p</w:t>
      </w:r>
    </w:p>
    <w:p w14:paraId="45AFA4C8" w14:textId="77777777" w:rsidR="00FF5EA8" w:rsidRDefault="00FF5EA8" w:rsidP="007124C5">
      <w:pPr>
        <w:rPr>
          <w:sz w:val="36"/>
          <w:szCs w:val="36"/>
        </w:rPr>
      </w:pPr>
    </w:p>
    <w:p w14:paraId="21D200A2" w14:textId="05D5C2EB" w:rsidR="000C22F4" w:rsidRDefault="000C22F4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  <w:r w:rsidRPr="00404DD9">
        <w:rPr>
          <w:b/>
          <w:bCs/>
          <w:color w:val="0F243E" w:themeColor="text2" w:themeShade="80"/>
          <w:sz w:val="36"/>
          <w:szCs w:val="36"/>
          <w:u w:val="single"/>
        </w:rPr>
        <w:t>Midden seizoen</w:t>
      </w:r>
      <w:r w:rsidR="005C5F55">
        <w:rPr>
          <w:b/>
          <w:bCs/>
          <w:color w:val="0F243E" w:themeColor="text2" w:themeShade="80"/>
          <w:sz w:val="36"/>
          <w:szCs w:val="36"/>
          <w:u w:val="single"/>
        </w:rPr>
        <w:t xml:space="preserve"> </w:t>
      </w:r>
    </w:p>
    <w:p w14:paraId="26534FD7" w14:textId="4EF9D1DB" w:rsidR="00CB289C" w:rsidRPr="005C5F55" w:rsidRDefault="005C5F55" w:rsidP="007124C5">
      <w:pPr>
        <w:rPr>
          <w:b/>
          <w:bCs/>
          <w:color w:val="0F243E" w:themeColor="text2" w:themeShade="80"/>
          <w:sz w:val="32"/>
          <w:szCs w:val="32"/>
        </w:rPr>
      </w:pPr>
      <w:r>
        <w:rPr>
          <w:b/>
          <w:bCs/>
          <w:color w:val="0F243E" w:themeColor="text2" w:themeShade="80"/>
          <w:sz w:val="32"/>
          <w:szCs w:val="32"/>
        </w:rPr>
        <w:t>(</w:t>
      </w:r>
      <w:r w:rsidR="00CB289C" w:rsidRPr="005C5F55">
        <w:rPr>
          <w:b/>
          <w:bCs/>
          <w:color w:val="0F243E" w:themeColor="text2" w:themeShade="80"/>
          <w:sz w:val="32"/>
          <w:szCs w:val="32"/>
        </w:rPr>
        <w:t>Geen minimum</w:t>
      </w:r>
      <w:r w:rsidRPr="005C5F55">
        <w:rPr>
          <w:b/>
          <w:bCs/>
          <w:color w:val="0F243E" w:themeColor="text2" w:themeShade="80"/>
          <w:sz w:val="32"/>
          <w:szCs w:val="32"/>
        </w:rPr>
        <w:t>, exclusief ontbijt</w:t>
      </w:r>
      <w:r>
        <w:rPr>
          <w:b/>
          <w:bCs/>
          <w:color w:val="0F243E" w:themeColor="text2" w:themeShade="80"/>
          <w:sz w:val="32"/>
          <w:szCs w:val="32"/>
        </w:rPr>
        <w:t>)</w:t>
      </w:r>
    </w:p>
    <w:p w14:paraId="540FBA91" w14:textId="600AC8C7" w:rsidR="00CB289C" w:rsidRDefault="007E122E" w:rsidP="007124C5">
      <w:pPr>
        <w:rPr>
          <w:sz w:val="36"/>
          <w:szCs w:val="36"/>
        </w:rPr>
      </w:pPr>
      <w:r>
        <w:rPr>
          <w:sz w:val="36"/>
          <w:szCs w:val="36"/>
        </w:rPr>
        <w:t>1</w:t>
      </w:r>
      <w:r w:rsidR="00404DD9">
        <w:rPr>
          <w:sz w:val="36"/>
          <w:szCs w:val="36"/>
        </w:rPr>
        <w:t>0</w:t>
      </w:r>
      <w:r w:rsidR="00CB289C">
        <w:rPr>
          <w:sz w:val="36"/>
          <w:szCs w:val="36"/>
        </w:rPr>
        <w:t xml:space="preserve"> </w:t>
      </w:r>
      <w:r w:rsidR="00404DD9">
        <w:rPr>
          <w:sz w:val="36"/>
          <w:szCs w:val="36"/>
        </w:rPr>
        <w:t>M</w:t>
      </w:r>
      <w:r w:rsidR="00CB289C">
        <w:rPr>
          <w:sz w:val="36"/>
          <w:szCs w:val="36"/>
        </w:rPr>
        <w:t xml:space="preserve">ei – </w:t>
      </w:r>
      <w:r w:rsidR="003A36BE">
        <w:rPr>
          <w:sz w:val="36"/>
          <w:szCs w:val="36"/>
        </w:rPr>
        <w:t>30 September</w:t>
      </w:r>
    </w:p>
    <w:p w14:paraId="0ECC8EB1" w14:textId="77777777" w:rsidR="00C36F4D" w:rsidRDefault="00C36F4D" w:rsidP="007124C5">
      <w:pPr>
        <w:rPr>
          <w:sz w:val="36"/>
          <w:szCs w:val="36"/>
        </w:rPr>
      </w:pPr>
    </w:p>
    <w:p w14:paraId="1E8F05F5" w14:textId="4DE2DA71" w:rsidR="00CB289C" w:rsidRPr="00C36F4D" w:rsidRDefault="00C36F4D" w:rsidP="00B84F6D">
      <w:pPr>
        <w:jc w:val="center"/>
        <w:rPr>
          <w:b/>
          <w:bCs/>
          <w:sz w:val="36"/>
          <w:szCs w:val="36"/>
        </w:rPr>
      </w:pPr>
      <w:r w:rsidRPr="00C36F4D">
        <w:rPr>
          <w:b/>
          <w:bCs/>
          <w:sz w:val="36"/>
          <w:szCs w:val="36"/>
        </w:rPr>
        <w:t>MET UITZONDERING VAN HEMELVAART</w:t>
      </w:r>
      <w:r w:rsidR="00924EA1">
        <w:rPr>
          <w:b/>
          <w:bCs/>
          <w:sz w:val="36"/>
          <w:szCs w:val="36"/>
        </w:rPr>
        <w:t>, PINKSTEREN</w:t>
      </w:r>
      <w:r w:rsidRPr="00C36F4D">
        <w:rPr>
          <w:b/>
          <w:bCs/>
          <w:sz w:val="36"/>
          <w:szCs w:val="36"/>
        </w:rPr>
        <w:t xml:space="preserve"> EN CASTLEFEST</w:t>
      </w:r>
    </w:p>
    <w:p w14:paraId="6F233728" w14:textId="77777777" w:rsidR="00E50FDF" w:rsidRDefault="00E50FDF" w:rsidP="007124C5">
      <w:pPr>
        <w:rPr>
          <w:sz w:val="36"/>
          <w:szCs w:val="36"/>
        </w:rPr>
      </w:pPr>
    </w:p>
    <w:p w14:paraId="0FDDB9A5" w14:textId="45805784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Standaardkamer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euro 7</w:t>
      </w:r>
      <w:r w:rsidR="00B84F6D">
        <w:rPr>
          <w:sz w:val="36"/>
          <w:szCs w:val="36"/>
        </w:rPr>
        <w:t>7</w:t>
      </w:r>
      <w:r>
        <w:rPr>
          <w:sz w:val="36"/>
          <w:szCs w:val="36"/>
        </w:rPr>
        <w:t>.</w:t>
      </w:r>
      <w:r w:rsidR="00E83677">
        <w:rPr>
          <w:sz w:val="36"/>
          <w:szCs w:val="36"/>
        </w:rPr>
        <w:t xml:space="preserve">00 </w:t>
      </w:r>
      <w:r>
        <w:rPr>
          <w:sz w:val="36"/>
          <w:szCs w:val="36"/>
        </w:rPr>
        <w:t>per kamer per nacht</w:t>
      </w:r>
    </w:p>
    <w:p w14:paraId="339330BD" w14:textId="6118BA9B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Classickamer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euro </w:t>
      </w:r>
      <w:r w:rsidR="00B84F6D">
        <w:rPr>
          <w:sz w:val="36"/>
          <w:szCs w:val="36"/>
        </w:rPr>
        <w:t>92</w:t>
      </w:r>
      <w:r>
        <w:rPr>
          <w:sz w:val="36"/>
          <w:szCs w:val="36"/>
        </w:rPr>
        <w:t>.</w:t>
      </w:r>
      <w:r w:rsidR="00E83677">
        <w:rPr>
          <w:sz w:val="36"/>
          <w:szCs w:val="36"/>
        </w:rPr>
        <w:t>00</w:t>
      </w:r>
      <w:r>
        <w:rPr>
          <w:sz w:val="36"/>
          <w:szCs w:val="36"/>
        </w:rPr>
        <w:t xml:space="preserve"> per kamer per nacht</w:t>
      </w:r>
    </w:p>
    <w:p w14:paraId="45A9E101" w14:textId="57A14164" w:rsidR="00CB289C" w:rsidRDefault="00CB289C" w:rsidP="007124C5">
      <w:pPr>
        <w:rPr>
          <w:sz w:val="36"/>
          <w:szCs w:val="36"/>
        </w:rPr>
      </w:pPr>
      <w:r>
        <w:rPr>
          <w:sz w:val="36"/>
          <w:szCs w:val="36"/>
        </w:rPr>
        <w:t>Familiekamer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euro 10</w:t>
      </w:r>
      <w:r w:rsidR="00B84F6D">
        <w:rPr>
          <w:sz w:val="36"/>
          <w:szCs w:val="36"/>
        </w:rPr>
        <w:t>2</w:t>
      </w:r>
      <w:r>
        <w:rPr>
          <w:sz w:val="36"/>
          <w:szCs w:val="36"/>
        </w:rPr>
        <w:t>.00 per kamer per nach</w:t>
      </w:r>
      <w:r w:rsidR="00E50FDF">
        <w:rPr>
          <w:sz w:val="36"/>
          <w:szCs w:val="36"/>
        </w:rPr>
        <w:t>t</w:t>
      </w:r>
    </w:p>
    <w:p w14:paraId="0E3CC2A5" w14:textId="13C0E077" w:rsidR="00CB289C" w:rsidRDefault="00462199" w:rsidP="007124C5">
      <w:pPr>
        <w:rPr>
          <w:sz w:val="36"/>
          <w:szCs w:val="36"/>
        </w:rPr>
      </w:pPr>
      <w:r>
        <w:rPr>
          <w:sz w:val="36"/>
          <w:szCs w:val="36"/>
        </w:rPr>
        <w:t>(</w:t>
      </w:r>
      <w:r w:rsidR="00CB289C">
        <w:rPr>
          <w:sz w:val="36"/>
          <w:szCs w:val="36"/>
        </w:rPr>
        <w:t>Elke 3 en 4</w:t>
      </w:r>
      <w:r w:rsidR="00CB289C" w:rsidRPr="00CB289C">
        <w:rPr>
          <w:sz w:val="36"/>
          <w:szCs w:val="36"/>
          <w:vertAlign w:val="superscript"/>
        </w:rPr>
        <w:t>e</w:t>
      </w:r>
      <w:r w:rsidR="00CB289C">
        <w:rPr>
          <w:sz w:val="36"/>
          <w:szCs w:val="36"/>
        </w:rPr>
        <w:t xml:space="preserve"> persoon toeslag euro 20.0</w:t>
      </w:r>
      <w:r w:rsidR="00E50FDF">
        <w:rPr>
          <w:sz w:val="36"/>
          <w:szCs w:val="36"/>
        </w:rPr>
        <w:t>0</w:t>
      </w:r>
      <w:r w:rsidR="00CB289C">
        <w:rPr>
          <w:sz w:val="36"/>
          <w:szCs w:val="36"/>
        </w:rPr>
        <w:t xml:space="preserve"> p</w:t>
      </w:r>
      <w:r w:rsidR="00E50FDF">
        <w:rPr>
          <w:sz w:val="36"/>
          <w:szCs w:val="36"/>
        </w:rPr>
        <w:t>er persoon</w:t>
      </w:r>
      <w:r>
        <w:rPr>
          <w:sz w:val="36"/>
          <w:szCs w:val="36"/>
        </w:rPr>
        <w:t>)</w:t>
      </w:r>
    </w:p>
    <w:p w14:paraId="7257EEBD" w14:textId="326EC963" w:rsidR="000C22F4" w:rsidRDefault="000C22F4" w:rsidP="007124C5">
      <w:pPr>
        <w:rPr>
          <w:sz w:val="36"/>
          <w:szCs w:val="36"/>
        </w:rPr>
      </w:pPr>
    </w:p>
    <w:p w14:paraId="15236B4E" w14:textId="77777777" w:rsidR="00FF5EA8" w:rsidRDefault="00FF5EA8" w:rsidP="007124C5">
      <w:pPr>
        <w:rPr>
          <w:sz w:val="36"/>
          <w:szCs w:val="36"/>
        </w:rPr>
      </w:pPr>
    </w:p>
    <w:p w14:paraId="29594B44" w14:textId="77777777" w:rsidR="00FF5EA8" w:rsidRDefault="00FF5EA8" w:rsidP="007124C5">
      <w:pPr>
        <w:rPr>
          <w:sz w:val="36"/>
          <w:szCs w:val="36"/>
        </w:rPr>
      </w:pPr>
    </w:p>
    <w:p w14:paraId="33638E9B" w14:textId="77777777" w:rsidR="00FF5EA8" w:rsidRDefault="00FF5EA8" w:rsidP="007124C5">
      <w:pPr>
        <w:rPr>
          <w:sz w:val="36"/>
          <w:szCs w:val="36"/>
        </w:rPr>
      </w:pPr>
    </w:p>
    <w:p w14:paraId="1775049D" w14:textId="5A851FEE" w:rsidR="0034241D" w:rsidRDefault="0034241D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4026CCC5" w14:textId="2B8A7D35" w:rsidR="001C21A4" w:rsidRDefault="001C21A4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7AF21359" w14:textId="77777777" w:rsidR="001C21A4" w:rsidRDefault="001C21A4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26B33B7B" w14:textId="77777777" w:rsidR="0034241D" w:rsidRDefault="0034241D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171454BC" w14:textId="77777777" w:rsidR="002E63F5" w:rsidRDefault="002E63F5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560677E4" w14:textId="77777777" w:rsidR="002E63F5" w:rsidRDefault="002E63F5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0F822EA5" w14:textId="77777777" w:rsidR="002E63F5" w:rsidRDefault="002E63F5" w:rsidP="007124C5">
      <w:pPr>
        <w:rPr>
          <w:b/>
          <w:bCs/>
          <w:color w:val="0F243E" w:themeColor="text2" w:themeShade="80"/>
          <w:sz w:val="36"/>
          <w:szCs w:val="36"/>
          <w:u w:val="single"/>
        </w:rPr>
      </w:pPr>
    </w:p>
    <w:p w14:paraId="0D13B1B1" w14:textId="51323E05" w:rsidR="00E50FDF" w:rsidRPr="00F55DB2" w:rsidRDefault="000C22F4" w:rsidP="007124C5">
      <w:pPr>
        <w:rPr>
          <w:b/>
          <w:bCs/>
          <w:sz w:val="36"/>
          <w:szCs w:val="36"/>
          <w:u w:val="single"/>
        </w:rPr>
      </w:pPr>
      <w:r w:rsidRPr="00F55DB2">
        <w:rPr>
          <w:b/>
          <w:bCs/>
          <w:color w:val="0F243E" w:themeColor="text2" w:themeShade="80"/>
          <w:sz w:val="36"/>
          <w:szCs w:val="36"/>
          <w:u w:val="single"/>
        </w:rPr>
        <w:t xml:space="preserve">Laagseizoen </w:t>
      </w:r>
      <w:r w:rsidRPr="00F55DB2">
        <w:rPr>
          <w:b/>
          <w:bCs/>
          <w:sz w:val="36"/>
          <w:szCs w:val="36"/>
          <w:u w:val="single"/>
        </w:rPr>
        <w:tab/>
      </w:r>
    </w:p>
    <w:p w14:paraId="38858ACE" w14:textId="24FDCB4A" w:rsidR="00E50FDF" w:rsidRPr="00052344" w:rsidRDefault="00E50FDF" w:rsidP="007124C5">
      <w:pPr>
        <w:rPr>
          <w:b/>
          <w:bCs/>
          <w:color w:val="0F243E" w:themeColor="text2" w:themeShade="80"/>
          <w:sz w:val="36"/>
          <w:szCs w:val="36"/>
        </w:rPr>
      </w:pPr>
      <w:r w:rsidRPr="00052344">
        <w:rPr>
          <w:b/>
          <w:bCs/>
          <w:color w:val="0F243E" w:themeColor="text2" w:themeShade="80"/>
          <w:sz w:val="36"/>
          <w:szCs w:val="36"/>
        </w:rPr>
        <w:t>Geen minimum</w:t>
      </w:r>
      <w:r w:rsidR="00F55DB2">
        <w:rPr>
          <w:b/>
          <w:bCs/>
          <w:color w:val="0F243E" w:themeColor="text2" w:themeShade="80"/>
          <w:sz w:val="36"/>
          <w:szCs w:val="36"/>
        </w:rPr>
        <w:t xml:space="preserve"> verblijf</w:t>
      </w:r>
    </w:p>
    <w:p w14:paraId="5F30B733" w14:textId="48E5FE88" w:rsidR="000C22F4" w:rsidRDefault="00E50FDF" w:rsidP="007124C5">
      <w:pPr>
        <w:rPr>
          <w:sz w:val="36"/>
          <w:szCs w:val="36"/>
        </w:rPr>
      </w:pPr>
      <w:r w:rsidRPr="00052344">
        <w:rPr>
          <w:b/>
          <w:bCs/>
          <w:color w:val="0F243E" w:themeColor="text2" w:themeShade="80"/>
          <w:sz w:val="36"/>
          <w:szCs w:val="36"/>
        </w:rPr>
        <w:t>Ontbijt optioneel</w:t>
      </w:r>
      <w:r w:rsidR="007524BC">
        <w:rPr>
          <w:b/>
          <w:bCs/>
          <w:color w:val="0F243E" w:themeColor="text2" w:themeShade="80"/>
          <w:sz w:val="36"/>
          <w:szCs w:val="36"/>
        </w:rPr>
        <w:tab/>
      </w:r>
      <w:r w:rsidR="000C22F4">
        <w:rPr>
          <w:sz w:val="36"/>
          <w:szCs w:val="36"/>
        </w:rPr>
        <w:t xml:space="preserve">01 </w:t>
      </w:r>
      <w:r w:rsidR="00EE7DF8">
        <w:rPr>
          <w:sz w:val="36"/>
          <w:szCs w:val="36"/>
        </w:rPr>
        <w:t>J</w:t>
      </w:r>
      <w:r w:rsidR="000C22F4">
        <w:rPr>
          <w:sz w:val="36"/>
          <w:szCs w:val="36"/>
        </w:rPr>
        <w:t xml:space="preserve">anuari – </w:t>
      </w:r>
      <w:r w:rsidR="00AE5679">
        <w:rPr>
          <w:sz w:val="36"/>
          <w:szCs w:val="36"/>
        </w:rPr>
        <w:t>19</w:t>
      </w:r>
      <w:r w:rsidR="000C22F4">
        <w:rPr>
          <w:sz w:val="36"/>
          <w:szCs w:val="36"/>
        </w:rPr>
        <w:t xml:space="preserve"> </w:t>
      </w:r>
      <w:r w:rsidR="00EE7DF8">
        <w:rPr>
          <w:sz w:val="36"/>
          <w:szCs w:val="36"/>
        </w:rPr>
        <w:t>M</w:t>
      </w:r>
      <w:r w:rsidR="000C22F4">
        <w:rPr>
          <w:sz w:val="36"/>
          <w:szCs w:val="36"/>
        </w:rPr>
        <w:t xml:space="preserve">aart </w:t>
      </w:r>
    </w:p>
    <w:p w14:paraId="3E550550" w14:textId="7F358399" w:rsidR="000C22F4" w:rsidRPr="000B16C3" w:rsidRDefault="000C22F4" w:rsidP="007124C5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7524BC">
        <w:rPr>
          <w:sz w:val="36"/>
          <w:szCs w:val="36"/>
        </w:rPr>
        <w:tab/>
      </w:r>
      <w:r>
        <w:rPr>
          <w:sz w:val="36"/>
          <w:szCs w:val="36"/>
        </w:rPr>
        <w:t xml:space="preserve">01 </w:t>
      </w:r>
      <w:r w:rsidR="00EE7DF8">
        <w:rPr>
          <w:sz w:val="36"/>
          <w:szCs w:val="36"/>
        </w:rPr>
        <w:t>0</w:t>
      </w:r>
      <w:r>
        <w:rPr>
          <w:sz w:val="36"/>
          <w:szCs w:val="36"/>
        </w:rPr>
        <w:t xml:space="preserve">ktober – 31 december </w:t>
      </w:r>
    </w:p>
    <w:p w14:paraId="1AD4E643" w14:textId="4DFE410F" w:rsidR="00600F3A" w:rsidRDefault="00600F3A" w:rsidP="007124C5"/>
    <w:p w14:paraId="2E12B71E" w14:textId="3A360EA7" w:rsidR="000C22F4" w:rsidRPr="00E50FDF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Standaardkamer</w:t>
      </w:r>
      <w:r w:rsidRPr="00E50FDF">
        <w:rPr>
          <w:sz w:val="36"/>
          <w:szCs w:val="36"/>
        </w:rPr>
        <w:tab/>
        <w:t>euro 7</w:t>
      </w:r>
      <w:r w:rsidR="00AE5679">
        <w:rPr>
          <w:sz w:val="36"/>
          <w:szCs w:val="36"/>
        </w:rPr>
        <w:t>4</w:t>
      </w:r>
      <w:r w:rsidRPr="00E50FDF">
        <w:rPr>
          <w:sz w:val="36"/>
          <w:szCs w:val="36"/>
        </w:rPr>
        <w:t>.50 per kamer per nacht ex ontbijt</w:t>
      </w:r>
    </w:p>
    <w:p w14:paraId="4DF8827E" w14:textId="24967A29" w:rsidR="000C22F4" w:rsidRPr="00E50FDF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Classic</w:t>
      </w:r>
      <w:r w:rsidRPr="00E50FDF">
        <w:rPr>
          <w:sz w:val="36"/>
          <w:szCs w:val="36"/>
        </w:rPr>
        <w:tab/>
      </w:r>
      <w:r w:rsidRPr="00E50FDF">
        <w:rPr>
          <w:sz w:val="36"/>
          <w:szCs w:val="36"/>
        </w:rPr>
        <w:tab/>
      </w:r>
      <w:r w:rsidRPr="00E50FDF">
        <w:rPr>
          <w:sz w:val="36"/>
          <w:szCs w:val="36"/>
        </w:rPr>
        <w:tab/>
        <w:t>euro 8</w:t>
      </w:r>
      <w:r w:rsidR="00AE5679">
        <w:rPr>
          <w:sz w:val="36"/>
          <w:szCs w:val="36"/>
        </w:rPr>
        <w:t>4</w:t>
      </w:r>
      <w:r w:rsidRPr="00E50FDF">
        <w:rPr>
          <w:sz w:val="36"/>
          <w:szCs w:val="36"/>
        </w:rPr>
        <w:t>.50 per kamer per nacht ex ontbijt</w:t>
      </w:r>
    </w:p>
    <w:p w14:paraId="201BDA46" w14:textId="02C076C4" w:rsidR="003C4BCC" w:rsidRDefault="000C22F4" w:rsidP="007124C5">
      <w:pPr>
        <w:rPr>
          <w:sz w:val="36"/>
          <w:szCs w:val="36"/>
        </w:rPr>
      </w:pPr>
      <w:r w:rsidRPr="00E50FDF">
        <w:rPr>
          <w:sz w:val="36"/>
          <w:szCs w:val="36"/>
        </w:rPr>
        <w:t>Familiekamer</w:t>
      </w:r>
      <w:r w:rsidRPr="00E50FDF">
        <w:rPr>
          <w:sz w:val="36"/>
          <w:szCs w:val="36"/>
        </w:rPr>
        <w:tab/>
        <w:t>euro 9</w:t>
      </w:r>
      <w:r w:rsidR="002D3D8F">
        <w:rPr>
          <w:sz w:val="36"/>
          <w:szCs w:val="36"/>
        </w:rPr>
        <w:t>4</w:t>
      </w:r>
      <w:r w:rsidRPr="00E50FDF">
        <w:rPr>
          <w:sz w:val="36"/>
          <w:szCs w:val="36"/>
        </w:rPr>
        <w:t xml:space="preserve">.50 per kamer per nacht ex ontbijt  </w:t>
      </w:r>
    </w:p>
    <w:p w14:paraId="543CE3F0" w14:textId="77777777" w:rsidR="0034241D" w:rsidRDefault="0034241D" w:rsidP="007124C5">
      <w:pPr>
        <w:rPr>
          <w:b/>
          <w:bCs/>
          <w:color w:val="0F243E" w:themeColor="text2" w:themeShade="80"/>
          <w:sz w:val="36"/>
          <w:szCs w:val="36"/>
        </w:rPr>
      </w:pPr>
    </w:p>
    <w:p w14:paraId="7E1F5BEE" w14:textId="44FDB606" w:rsidR="000C22F4" w:rsidRDefault="000C22F4" w:rsidP="007124C5">
      <w:pPr>
        <w:rPr>
          <w:sz w:val="36"/>
          <w:szCs w:val="36"/>
        </w:rPr>
      </w:pPr>
      <w:r w:rsidRPr="00200FDC">
        <w:rPr>
          <w:b/>
          <w:bCs/>
          <w:color w:val="0F243E" w:themeColor="text2" w:themeShade="80"/>
          <w:sz w:val="36"/>
          <w:szCs w:val="36"/>
        </w:rPr>
        <w:t>Eur</w:t>
      </w:r>
      <w:r w:rsidR="00E50FDF" w:rsidRPr="00200FDC">
        <w:rPr>
          <w:b/>
          <w:bCs/>
          <w:color w:val="0F243E" w:themeColor="text2" w:themeShade="80"/>
          <w:sz w:val="36"/>
          <w:szCs w:val="36"/>
        </w:rPr>
        <w:t>o</w:t>
      </w:r>
      <w:r w:rsidRPr="00200FDC">
        <w:rPr>
          <w:b/>
          <w:bCs/>
          <w:color w:val="0F243E" w:themeColor="text2" w:themeShade="80"/>
          <w:sz w:val="36"/>
          <w:szCs w:val="36"/>
        </w:rPr>
        <w:t xml:space="preserve"> 20.00 toeslag voor 3</w:t>
      </w:r>
      <w:r w:rsidRPr="00200FDC">
        <w:rPr>
          <w:b/>
          <w:bCs/>
          <w:color w:val="0F243E" w:themeColor="text2" w:themeShade="80"/>
          <w:sz w:val="36"/>
          <w:szCs w:val="36"/>
          <w:vertAlign w:val="superscript"/>
        </w:rPr>
        <w:t>e</w:t>
      </w:r>
      <w:r w:rsidRPr="00200FDC">
        <w:rPr>
          <w:b/>
          <w:bCs/>
          <w:color w:val="0F243E" w:themeColor="text2" w:themeShade="80"/>
          <w:sz w:val="36"/>
          <w:szCs w:val="36"/>
        </w:rPr>
        <w:t xml:space="preserve"> persoon en euro 20.00 toeslag voor 4</w:t>
      </w:r>
      <w:r w:rsidRPr="00200FDC">
        <w:rPr>
          <w:b/>
          <w:bCs/>
          <w:color w:val="0F243E" w:themeColor="text2" w:themeShade="80"/>
          <w:sz w:val="36"/>
          <w:szCs w:val="36"/>
          <w:vertAlign w:val="superscript"/>
        </w:rPr>
        <w:t>e</w:t>
      </w:r>
      <w:r w:rsidRPr="00200FDC">
        <w:rPr>
          <w:b/>
          <w:bCs/>
          <w:color w:val="0F243E" w:themeColor="text2" w:themeShade="80"/>
          <w:sz w:val="36"/>
          <w:szCs w:val="36"/>
        </w:rPr>
        <w:t xml:space="preserve"> persoon</w:t>
      </w:r>
      <w:r w:rsidR="00E50FDF">
        <w:rPr>
          <w:sz w:val="36"/>
          <w:szCs w:val="36"/>
        </w:rPr>
        <w:t>.</w:t>
      </w:r>
    </w:p>
    <w:p w14:paraId="10EC9112" w14:textId="726FEF9A" w:rsidR="00E50FDF" w:rsidRDefault="00E50FDF" w:rsidP="007124C5">
      <w:pPr>
        <w:rPr>
          <w:sz w:val="36"/>
          <w:szCs w:val="36"/>
        </w:rPr>
      </w:pPr>
    </w:p>
    <w:p w14:paraId="4B47CA3A" w14:textId="47CE8908" w:rsidR="003C5032" w:rsidRPr="003C5032" w:rsidRDefault="003C5032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>Voorwaarden:</w:t>
      </w:r>
    </w:p>
    <w:p w14:paraId="3CB1EAF7" w14:textId="77777777" w:rsidR="003C5032" w:rsidRPr="003C5032" w:rsidRDefault="003C5032" w:rsidP="003C5032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 xml:space="preserve">Alle tarieven mogen tot 3 dagen voor aankomst kosteloos geannuleerd worden. </w:t>
      </w:r>
    </w:p>
    <w:p w14:paraId="108FE292" w14:textId="77777777" w:rsidR="003C5032" w:rsidRPr="003C5032" w:rsidRDefault="003C5032" w:rsidP="003C5032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>Annuleren of wijzigen binnen deze 3 dagen kost 1 hotelovernachting.</w:t>
      </w:r>
    </w:p>
    <w:p w14:paraId="5BE16C1A" w14:textId="130E879A" w:rsidR="00E50FDF" w:rsidRPr="003C5032" w:rsidRDefault="00E50FDF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 xml:space="preserve">Babybedjes altijd op aanvraag, kosten euro </w:t>
      </w:r>
      <w:r w:rsidR="0034241D" w:rsidRPr="003C5032">
        <w:rPr>
          <w:b/>
          <w:bCs/>
          <w:color w:val="000000" w:themeColor="text1"/>
          <w:sz w:val="36"/>
          <w:szCs w:val="36"/>
        </w:rPr>
        <w:t>15</w:t>
      </w:r>
      <w:r w:rsidRPr="003C5032">
        <w:rPr>
          <w:b/>
          <w:bCs/>
          <w:color w:val="000000" w:themeColor="text1"/>
          <w:sz w:val="36"/>
          <w:szCs w:val="36"/>
        </w:rPr>
        <w:t xml:space="preserve">.00 per bedje </w:t>
      </w:r>
    </w:p>
    <w:p w14:paraId="4363E11C" w14:textId="0AFF483A" w:rsidR="000C22F4" w:rsidRPr="003C5032" w:rsidRDefault="00E50FDF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>Kinderen onder de 6 jaar zijn gratis bij het ontbijt.</w:t>
      </w:r>
    </w:p>
    <w:p w14:paraId="7E8297EF" w14:textId="22CFB296" w:rsidR="00F06D08" w:rsidRPr="003C5032" w:rsidRDefault="00F06D08" w:rsidP="007124C5">
      <w:pPr>
        <w:rPr>
          <w:b/>
          <w:bCs/>
          <w:color w:val="000000" w:themeColor="text1"/>
          <w:sz w:val="36"/>
          <w:szCs w:val="36"/>
        </w:rPr>
      </w:pPr>
      <w:r w:rsidRPr="003C5032">
        <w:rPr>
          <w:b/>
          <w:bCs/>
          <w:color w:val="000000" w:themeColor="text1"/>
          <w:sz w:val="36"/>
          <w:szCs w:val="36"/>
        </w:rPr>
        <w:t>Ontbijt</w:t>
      </w:r>
      <w:r w:rsidR="00266A3B" w:rsidRPr="003C5032">
        <w:rPr>
          <w:b/>
          <w:bCs/>
          <w:color w:val="000000" w:themeColor="text1"/>
          <w:sz w:val="36"/>
          <w:szCs w:val="36"/>
        </w:rPr>
        <w:t xml:space="preserve"> euro 12.50 per persoon</w:t>
      </w:r>
    </w:p>
    <w:sectPr w:rsidR="00F06D08" w:rsidRPr="003C5032" w:rsidSect="00BF32B8">
      <w:headerReference w:type="default" r:id="rId7"/>
      <w:headerReference w:type="first" r:id="rId8"/>
      <w:footerReference w:type="first" r:id="rId9"/>
      <w:pgSz w:w="11906" w:h="16838" w:code="9"/>
      <w:pgMar w:top="1236" w:right="1021" w:bottom="1985" w:left="851" w:header="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4258B" w14:textId="77777777" w:rsidR="00EE5FED" w:rsidRDefault="00EE5FED" w:rsidP="00811163">
      <w:pPr>
        <w:spacing w:after="0"/>
      </w:pPr>
      <w:r>
        <w:separator/>
      </w:r>
    </w:p>
  </w:endnote>
  <w:endnote w:type="continuationSeparator" w:id="0">
    <w:p w14:paraId="555ED388" w14:textId="77777777" w:rsidR="00EE5FED" w:rsidRDefault="00EE5FED" w:rsidP="00811163">
      <w:pPr>
        <w:spacing w:after="0"/>
      </w:pPr>
      <w:r>
        <w:continuationSeparator/>
      </w:r>
    </w:p>
  </w:endnote>
  <w:endnote w:type="continuationNotice" w:id="1">
    <w:p w14:paraId="5E139ACE" w14:textId="77777777" w:rsidR="00EE5FED" w:rsidRDefault="00EE5FE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8DCA7" w14:textId="37E6E6FF" w:rsidR="00EE10C7" w:rsidRDefault="00BF32B8" w:rsidP="00BF32B8">
    <w:pPr>
      <w:pStyle w:val="Voettekst"/>
      <w:ind w:left="-851"/>
    </w:pPr>
    <w:r>
      <w:rPr>
        <w:noProof/>
        <w:lang w:val="en-US" w:eastAsia="nl-NL"/>
      </w:rPr>
      <w:drawing>
        <wp:inline distT="0" distB="0" distL="0" distR="0" wp14:anchorId="3038A020" wp14:editId="15E259A8">
          <wp:extent cx="7560000" cy="720287"/>
          <wp:effectExtent l="0" t="0" r="9525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39AA68" w14:textId="77777777" w:rsidR="00EE5FED" w:rsidRDefault="00EE5FED" w:rsidP="00811163">
      <w:pPr>
        <w:spacing w:after="0"/>
      </w:pPr>
      <w:r>
        <w:separator/>
      </w:r>
    </w:p>
  </w:footnote>
  <w:footnote w:type="continuationSeparator" w:id="0">
    <w:p w14:paraId="5CEEAD93" w14:textId="77777777" w:rsidR="00EE5FED" w:rsidRDefault="00EE5FED" w:rsidP="00811163">
      <w:pPr>
        <w:spacing w:after="0"/>
      </w:pPr>
      <w:r>
        <w:continuationSeparator/>
      </w:r>
    </w:p>
  </w:footnote>
  <w:footnote w:type="continuationNotice" w:id="1">
    <w:p w14:paraId="666BB57E" w14:textId="77777777" w:rsidR="00EE5FED" w:rsidRDefault="00EE5FE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CDD97" w14:textId="77777777" w:rsidR="00A72963" w:rsidRDefault="00EE10C7">
    <w:pPr>
      <w:pStyle w:val="Koptekst"/>
    </w:pPr>
    <w:r>
      <w:rPr>
        <w:noProof/>
        <w:lang w:val="en-US" w:eastAsia="nl-NL"/>
      </w:rPr>
      <w:drawing>
        <wp:inline distT="0" distB="0" distL="0" distR="0" wp14:anchorId="7513D7D0" wp14:editId="154B2E91">
          <wp:extent cx="6360795" cy="974725"/>
          <wp:effectExtent l="0" t="0" r="0" b="0"/>
          <wp:docPr id="4" name="Afbeelding 1" descr="Macintosh HD:Users:LaLique:Desktop:Briefpapier_de_Engel_bov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Lique:Desktop:Briefpapier_de_Engel_bov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79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B7883" w14:textId="0FD83FDC" w:rsidR="00EE10C7" w:rsidRDefault="00BF32B8" w:rsidP="00BF32B8">
    <w:pPr>
      <w:pStyle w:val="Koptekst"/>
      <w:ind w:left="-851"/>
    </w:pPr>
    <w:r w:rsidRPr="00BF32B8">
      <w:rPr>
        <w:noProof/>
      </w:rPr>
      <w:drawing>
        <wp:inline distT="0" distB="0" distL="0" distR="0" wp14:anchorId="7616998F" wp14:editId="716B17A1">
          <wp:extent cx="7560000" cy="1439607"/>
          <wp:effectExtent l="0" t="0" r="9525" b="825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de_Engel_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1B1B5F" w14:textId="4382E6AC" w:rsidR="00EE10C7" w:rsidRDefault="00EE10C7" w:rsidP="00BF32B8">
    <w:pPr>
      <w:pStyle w:val="Koptekst"/>
      <w:ind w:left="-85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963"/>
    <w:rsid w:val="00030C06"/>
    <w:rsid w:val="000412AB"/>
    <w:rsid w:val="00052344"/>
    <w:rsid w:val="00076BA3"/>
    <w:rsid w:val="00085234"/>
    <w:rsid w:val="00085401"/>
    <w:rsid w:val="000A4AD3"/>
    <w:rsid w:val="000B16C3"/>
    <w:rsid w:val="000B1D81"/>
    <w:rsid w:val="000B2D5A"/>
    <w:rsid w:val="000C22F4"/>
    <w:rsid w:val="000C236A"/>
    <w:rsid w:val="001060B0"/>
    <w:rsid w:val="0012399A"/>
    <w:rsid w:val="00131F74"/>
    <w:rsid w:val="00140AA5"/>
    <w:rsid w:val="001524E0"/>
    <w:rsid w:val="0015558D"/>
    <w:rsid w:val="00155C03"/>
    <w:rsid w:val="00165E0A"/>
    <w:rsid w:val="0018252C"/>
    <w:rsid w:val="001964F0"/>
    <w:rsid w:val="001A6CF2"/>
    <w:rsid w:val="001C1274"/>
    <w:rsid w:val="001C21A4"/>
    <w:rsid w:val="001E3601"/>
    <w:rsid w:val="001F6FFE"/>
    <w:rsid w:val="00200FDC"/>
    <w:rsid w:val="00256B8A"/>
    <w:rsid w:val="00266A3B"/>
    <w:rsid w:val="002706A8"/>
    <w:rsid w:val="002A4B5F"/>
    <w:rsid w:val="002A4ED5"/>
    <w:rsid w:val="002B11A2"/>
    <w:rsid w:val="002C007A"/>
    <w:rsid w:val="002D3D8F"/>
    <w:rsid w:val="002E63F5"/>
    <w:rsid w:val="002E679A"/>
    <w:rsid w:val="00303845"/>
    <w:rsid w:val="003054A3"/>
    <w:rsid w:val="003109A2"/>
    <w:rsid w:val="0032074D"/>
    <w:rsid w:val="003421B8"/>
    <w:rsid w:val="0034241D"/>
    <w:rsid w:val="00354307"/>
    <w:rsid w:val="00374B20"/>
    <w:rsid w:val="003A36BE"/>
    <w:rsid w:val="003C1969"/>
    <w:rsid w:val="003C4BCC"/>
    <w:rsid w:val="003C5032"/>
    <w:rsid w:val="003D762F"/>
    <w:rsid w:val="003E6B9E"/>
    <w:rsid w:val="00404DD9"/>
    <w:rsid w:val="004119DF"/>
    <w:rsid w:val="00462199"/>
    <w:rsid w:val="00497036"/>
    <w:rsid w:val="004C3EDD"/>
    <w:rsid w:val="00513E3A"/>
    <w:rsid w:val="005178FD"/>
    <w:rsid w:val="00523920"/>
    <w:rsid w:val="0053737F"/>
    <w:rsid w:val="0054133A"/>
    <w:rsid w:val="00564584"/>
    <w:rsid w:val="00565B4B"/>
    <w:rsid w:val="005761D6"/>
    <w:rsid w:val="00581F29"/>
    <w:rsid w:val="005915EE"/>
    <w:rsid w:val="005B55EA"/>
    <w:rsid w:val="005C5F55"/>
    <w:rsid w:val="00600F3A"/>
    <w:rsid w:val="0062566E"/>
    <w:rsid w:val="00636A28"/>
    <w:rsid w:val="00642F12"/>
    <w:rsid w:val="0068342A"/>
    <w:rsid w:val="00685421"/>
    <w:rsid w:val="006A591E"/>
    <w:rsid w:val="0070211E"/>
    <w:rsid w:val="007124C5"/>
    <w:rsid w:val="0073729B"/>
    <w:rsid w:val="007406D9"/>
    <w:rsid w:val="00743D62"/>
    <w:rsid w:val="00745A8B"/>
    <w:rsid w:val="007524BC"/>
    <w:rsid w:val="00783361"/>
    <w:rsid w:val="007A0235"/>
    <w:rsid w:val="007A7AE4"/>
    <w:rsid w:val="007A7D12"/>
    <w:rsid w:val="007E122E"/>
    <w:rsid w:val="007E624D"/>
    <w:rsid w:val="007E6659"/>
    <w:rsid w:val="00811163"/>
    <w:rsid w:val="00822BE0"/>
    <w:rsid w:val="00824924"/>
    <w:rsid w:val="0083273B"/>
    <w:rsid w:val="00875AE9"/>
    <w:rsid w:val="00892FB1"/>
    <w:rsid w:val="008D1C55"/>
    <w:rsid w:val="008E0689"/>
    <w:rsid w:val="008E1DF5"/>
    <w:rsid w:val="008E4BF5"/>
    <w:rsid w:val="008E6F18"/>
    <w:rsid w:val="008F09D2"/>
    <w:rsid w:val="008F69C7"/>
    <w:rsid w:val="00905F13"/>
    <w:rsid w:val="00924EA1"/>
    <w:rsid w:val="00935456"/>
    <w:rsid w:val="0094736E"/>
    <w:rsid w:val="00951E8E"/>
    <w:rsid w:val="00985F9D"/>
    <w:rsid w:val="009E0C10"/>
    <w:rsid w:val="00A003F4"/>
    <w:rsid w:val="00A13572"/>
    <w:rsid w:val="00A2246A"/>
    <w:rsid w:val="00A33BA2"/>
    <w:rsid w:val="00A5742B"/>
    <w:rsid w:val="00A72963"/>
    <w:rsid w:val="00A90760"/>
    <w:rsid w:val="00AC4A2B"/>
    <w:rsid w:val="00AE5679"/>
    <w:rsid w:val="00AE7AB6"/>
    <w:rsid w:val="00B01C00"/>
    <w:rsid w:val="00B34E35"/>
    <w:rsid w:val="00B4566F"/>
    <w:rsid w:val="00B532A4"/>
    <w:rsid w:val="00B61544"/>
    <w:rsid w:val="00B74CA9"/>
    <w:rsid w:val="00B84F6D"/>
    <w:rsid w:val="00BB713D"/>
    <w:rsid w:val="00BB77BD"/>
    <w:rsid w:val="00BF1F17"/>
    <w:rsid w:val="00BF32B8"/>
    <w:rsid w:val="00C05863"/>
    <w:rsid w:val="00C36F4D"/>
    <w:rsid w:val="00C50B3C"/>
    <w:rsid w:val="00C55554"/>
    <w:rsid w:val="00C70524"/>
    <w:rsid w:val="00C7600D"/>
    <w:rsid w:val="00CA2D14"/>
    <w:rsid w:val="00CB289C"/>
    <w:rsid w:val="00CF417D"/>
    <w:rsid w:val="00D33EF8"/>
    <w:rsid w:val="00D40D03"/>
    <w:rsid w:val="00D52B6C"/>
    <w:rsid w:val="00D6794A"/>
    <w:rsid w:val="00D90B72"/>
    <w:rsid w:val="00DB7B5F"/>
    <w:rsid w:val="00DF3F17"/>
    <w:rsid w:val="00DF53D8"/>
    <w:rsid w:val="00E324EF"/>
    <w:rsid w:val="00E3345B"/>
    <w:rsid w:val="00E50FDF"/>
    <w:rsid w:val="00E76020"/>
    <w:rsid w:val="00E828F6"/>
    <w:rsid w:val="00E83677"/>
    <w:rsid w:val="00ED1625"/>
    <w:rsid w:val="00ED3A0C"/>
    <w:rsid w:val="00ED7A63"/>
    <w:rsid w:val="00EE0B98"/>
    <w:rsid w:val="00EE10C7"/>
    <w:rsid w:val="00EE46E1"/>
    <w:rsid w:val="00EE5FED"/>
    <w:rsid w:val="00EE7DF8"/>
    <w:rsid w:val="00F06D08"/>
    <w:rsid w:val="00F16C1A"/>
    <w:rsid w:val="00F21EBB"/>
    <w:rsid w:val="00F373A7"/>
    <w:rsid w:val="00F443CE"/>
    <w:rsid w:val="00F55DB2"/>
    <w:rsid w:val="00F56C18"/>
    <w:rsid w:val="00F57513"/>
    <w:rsid w:val="00F61C29"/>
    <w:rsid w:val="00F65339"/>
    <w:rsid w:val="00F759FA"/>
    <w:rsid w:val="00FB3758"/>
    <w:rsid w:val="00FF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212A81"/>
  <w15:docId w15:val="{B3B1C632-4A80-4F87-B9EB-3BE5DDDE0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2D14"/>
    <w:pPr>
      <w:spacing w:line="240" w:lineRule="auto"/>
    </w:pPr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811163"/>
  </w:style>
  <w:style w:type="paragraph" w:styleId="Voettekst">
    <w:name w:val="footer"/>
    <w:basedOn w:val="Standaard"/>
    <w:link w:val="VoettekstChar"/>
    <w:uiPriority w:val="99"/>
    <w:unhideWhenUsed/>
    <w:rsid w:val="00811163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811163"/>
  </w:style>
  <w:style w:type="paragraph" w:styleId="Ballontekst">
    <w:name w:val="Balloon Text"/>
    <w:basedOn w:val="Standaard"/>
    <w:link w:val="BallontekstChar"/>
    <w:uiPriority w:val="99"/>
    <w:semiHidden/>
    <w:unhideWhenUsed/>
    <w:rsid w:val="008111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116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A2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706A8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6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Liftco\standaard\Sjablonen\briefpapier_ver%2001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1EED4-9544-45DF-8272-205EB194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briefpapier_ver 01</Template>
  <TotalTime>185</TotalTime>
  <Pages>4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liftco</dc:creator>
  <cp:lastModifiedBy>Restaurant de Engel</cp:lastModifiedBy>
  <cp:revision>70</cp:revision>
  <cp:lastPrinted>2020-05-24T13:32:00Z</cp:lastPrinted>
  <dcterms:created xsi:type="dcterms:W3CDTF">2019-07-11T05:56:00Z</dcterms:created>
  <dcterms:modified xsi:type="dcterms:W3CDTF">2020-06-15T13:27:00Z</dcterms:modified>
</cp:coreProperties>
</file>