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28B8" w14:textId="21EBB2CD" w:rsidR="000C22F4" w:rsidRPr="00DF53D8" w:rsidRDefault="000C22F4" w:rsidP="0053737F">
      <w:pPr>
        <w:ind w:left="2124" w:firstLine="708"/>
        <w:rPr>
          <w:b/>
          <w:bCs/>
          <w:sz w:val="52"/>
          <w:szCs w:val="52"/>
          <w:u w:val="single"/>
        </w:rPr>
      </w:pPr>
      <w:r w:rsidRPr="00DF53D8">
        <w:rPr>
          <w:b/>
          <w:bCs/>
          <w:sz w:val="52"/>
          <w:szCs w:val="52"/>
          <w:u w:val="single"/>
        </w:rPr>
        <w:t>Hotelprijzen 202</w:t>
      </w:r>
      <w:r w:rsidR="00580E62">
        <w:rPr>
          <w:b/>
          <w:bCs/>
          <w:sz w:val="52"/>
          <w:szCs w:val="52"/>
          <w:u w:val="single"/>
        </w:rPr>
        <w:t>3</w:t>
      </w:r>
    </w:p>
    <w:p w14:paraId="64A41F60" w14:textId="77777777" w:rsidR="00011BA3" w:rsidRDefault="00011BA3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52CDBD75" w14:textId="77777777" w:rsidR="00011BA3" w:rsidRDefault="00011BA3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54C5B161" w14:textId="07549466" w:rsidR="00176572" w:rsidRPr="0040716B" w:rsidRDefault="00CB289C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716B">
        <w:rPr>
          <w:b/>
          <w:bCs/>
          <w:color w:val="0F243E" w:themeColor="text2" w:themeShade="80"/>
          <w:sz w:val="36"/>
          <w:szCs w:val="36"/>
          <w:u w:val="single"/>
        </w:rPr>
        <w:t>K</w:t>
      </w:r>
      <w:r w:rsidR="000C22F4" w:rsidRPr="0040716B">
        <w:rPr>
          <w:b/>
          <w:bCs/>
          <w:color w:val="0F243E" w:themeColor="text2" w:themeShade="80"/>
          <w:sz w:val="36"/>
          <w:szCs w:val="36"/>
          <w:u w:val="single"/>
        </w:rPr>
        <w:t>eukenhofperiode</w:t>
      </w:r>
    </w:p>
    <w:p w14:paraId="767E1EF4" w14:textId="00B25724" w:rsidR="00D40D03" w:rsidRDefault="00497036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6"/>
          <w:szCs w:val="36"/>
        </w:rPr>
        <w:t>(</w:t>
      </w:r>
      <w:r w:rsidR="000C22F4" w:rsidRPr="00FF5EA8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497036">
        <w:rPr>
          <w:b/>
          <w:bCs/>
          <w:color w:val="0F243E" w:themeColor="text2" w:themeShade="80"/>
          <w:sz w:val="32"/>
          <w:szCs w:val="32"/>
        </w:rPr>
        <w:t>min 2 nachten verblijf</w:t>
      </w:r>
      <w:r w:rsidRPr="00497036">
        <w:rPr>
          <w:b/>
          <w:bCs/>
          <w:color w:val="0F243E" w:themeColor="text2" w:themeShade="80"/>
          <w:sz w:val="32"/>
          <w:szCs w:val="32"/>
        </w:rPr>
        <w:t>, inclusief ontbijt</w:t>
      </w:r>
      <w:r w:rsidR="003D29F8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Pr="00497036">
        <w:rPr>
          <w:b/>
          <w:bCs/>
          <w:color w:val="0F243E" w:themeColor="text2" w:themeShade="80"/>
          <w:sz w:val="32"/>
          <w:szCs w:val="32"/>
        </w:rPr>
        <w:t>)</w:t>
      </w:r>
    </w:p>
    <w:p w14:paraId="71E0B472" w14:textId="0E0F5395" w:rsidR="000C22F4" w:rsidRPr="00497036" w:rsidRDefault="00787388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6"/>
          <w:szCs w:val="36"/>
        </w:rPr>
        <w:t>24</w:t>
      </w:r>
      <w:r w:rsidR="0068342A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>Maart 202</w:t>
      </w:r>
      <w:r w:rsidR="006F3EB2">
        <w:rPr>
          <w:b/>
          <w:bCs/>
          <w:color w:val="0F243E" w:themeColor="text2" w:themeShade="80"/>
          <w:sz w:val="36"/>
          <w:szCs w:val="36"/>
        </w:rPr>
        <w:t>3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A90760">
        <w:rPr>
          <w:b/>
          <w:bCs/>
          <w:color w:val="0F243E" w:themeColor="text2" w:themeShade="80"/>
          <w:sz w:val="36"/>
          <w:szCs w:val="36"/>
        </w:rPr>
        <w:t xml:space="preserve">t/m </w:t>
      </w:r>
      <w:r>
        <w:rPr>
          <w:b/>
          <w:bCs/>
          <w:color w:val="0F243E" w:themeColor="text2" w:themeShade="80"/>
          <w:sz w:val="36"/>
          <w:szCs w:val="36"/>
        </w:rPr>
        <w:t>1</w:t>
      </w:r>
      <w:r w:rsidR="00580E62">
        <w:rPr>
          <w:b/>
          <w:bCs/>
          <w:color w:val="0F243E" w:themeColor="text2" w:themeShade="80"/>
          <w:sz w:val="36"/>
          <w:szCs w:val="36"/>
        </w:rPr>
        <w:t>4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Mei</w:t>
      </w:r>
      <w:r w:rsidR="00D40D03">
        <w:rPr>
          <w:b/>
          <w:bCs/>
          <w:color w:val="0F243E" w:themeColor="text2" w:themeShade="80"/>
          <w:sz w:val="36"/>
          <w:szCs w:val="36"/>
        </w:rPr>
        <w:t xml:space="preserve"> 202</w:t>
      </w:r>
      <w:r w:rsidR="006F3EB2">
        <w:rPr>
          <w:b/>
          <w:bCs/>
          <w:color w:val="0F243E" w:themeColor="text2" w:themeShade="80"/>
          <w:sz w:val="36"/>
          <w:szCs w:val="36"/>
        </w:rPr>
        <w:t>3</w:t>
      </w:r>
    </w:p>
    <w:p w14:paraId="7E8FC9CA" w14:textId="20F26BF9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 xml:space="preserve">Standaardkamer </w:t>
      </w:r>
      <w:r w:rsidR="008C269E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580E62">
        <w:rPr>
          <w:sz w:val="36"/>
          <w:szCs w:val="36"/>
        </w:rPr>
        <w:t>33</w:t>
      </w:r>
      <w:r>
        <w:rPr>
          <w:sz w:val="36"/>
          <w:szCs w:val="36"/>
        </w:rPr>
        <w:t>.00 per kamer per nacht 2 p</w:t>
      </w:r>
    </w:p>
    <w:p w14:paraId="6175CD97" w14:textId="6E2BC344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 w:rsidR="00CB289C">
        <w:rPr>
          <w:sz w:val="36"/>
          <w:szCs w:val="36"/>
        </w:rPr>
        <w:t>1</w:t>
      </w:r>
      <w:r w:rsidR="00CE430D">
        <w:rPr>
          <w:sz w:val="36"/>
          <w:szCs w:val="36"/>
        </w:rPr>
        <w:t>16.50</w:t>
      </w:r>
      <w:r w:rsidR="00CB289C">
        <w:rPr>
          <w:sz w:val="36"/>
          <w:szCs w:val="36"/>
        </w:rPr>
        <w:t xml:space="preserve"> per kamer per nacht 1 p</w:t>
      </w:r>
    </w:p>
    <w:p w14:paraId="16E5E521" w14:textId="77777777" w:rsidR="00CB289C" w:rsidRDefault="00CB289C" w:rsidP="007124C5">
      <w:pPr>
        <w:rPr>
          <w:sz w:val="36"/>
          <w:szCs w:val="36"/>
        </w:rPr>
      </w:pPr>
    </w:p>
    <w:p w14:paraId="4CDB7D94" w14:textId="04032D65" w:rsidR="000C22F4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CE430D">
        <w:rPr>
          <w:sz w:val="36"/>
          <w:szCs w:val="36"/>
        </w:rPr>
        <w:t>49</w:t>
      </w:r>
      <w:r>
        <w:rPr>
          <w:sz w:val="36"/>
          <w:szCs w:val="36"/>
        </w:rPr>
        <w:t>.00 per kamer per nacht 2 p</w:t>
      </w:r>
    </w:p>
    <w:p w14:paraId="2FB0DE26" w14:textId="794902C1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F605C4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7C690D">
        <w:rPr>
          <w:sz w:val="36"/>
          <w:szCs w:val="36"/>
        </w:rPr>
        <w:t>3</w:t>
      </w:r>
      <w:r w:rsidR="00CE430D">
        <w:rPr>
          <w:sz w:val="36"/>
          <w:szCs w:val="36"/>
        </w:rPr>
        <w:t>2</w:t>
      </w:r>
      <w:r w:rsidR="0018329C">
        <w:rPr>
          <w:sz w:val="36"/>
          <w:szCs w:val="36"/>
        </w:rPr>
        <w:t>.</w:t>
      </w:r>
      <w:r w:rsidR="00CE430D">
        <w:rPr>
          <w:sz w:val="36"/>
          <w:szCs w:val="36"/>
        </w:rPr>
        <w:t>50</w:t>
      </w:r>
      <w:r>
        <w:rPr>
          <w:sz w:val="36"/>
          <w:szCs w:val="36"/>
        </w:rPr>
        <w:t xml:space="preserve"> per kamer per nacht 1 p</w:t>
      </w:r>
    </w:p>
    <w:p w14:paraId="22771849" w14:textId="77777777" w:rsidR="00CB289C" w:rsidRDefault="00CB289C" w:rsidP="007124C5">
      <w:pPr>
        <w:rPr>
          <w:sz w:val="36"/>
          <w:szCs w:val="36"/>
        </w:rPr>
      </w:pPr>
    </w:p>
    <w:p w14:paraId="625C7406" w14:textId="6FBE9F71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CE430D">
        <w:rPr>
          <w:sz w:val="36"/>
          <w:szCs w:val="36"/>
        </w:rPr>
        <w:t>64</w:t>
      </w:r>
      <w:r>
        <w:rPr>
          <w:sz w:val="36"/>
          <w:szCs w:val="36"/>
        </w:rPr>
        <w:t>.00 per kamer per nacht 2 p</w:t>
      </w:r>
    </w:p>
    <w:p w14:paraId="4C5BBA48" w14:textId="2DF2ED28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18329C">
        <w:rPr>
          <w:sz w:val="36"/>
          <w:szCs w:val="36"/>
        </w:rPr>
        <w:t>46.50</w:t>
      </w:r>
      <w:r w:rsidR="004D5252">
        <w:rPr>
          <w:sz w:val="36"/>
          <w:szCs w:val="36"/>
        </w:rPr>
        <w:t xml:space="preserve"> </w:t>
      </w:r>
      <w:r>
        <w:rPr>
          <w:sz w:val="36"/>
          <w:szCs w:val="36"/>
        </w:rPr>
        <w:t>per kamer per nacht voor 1 p</w:t>
      </w:r>
    </w:p>
    <w:p w14:paraId="66C924BF" w14:textId="03B5714B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 w:rsidR="0018329C">
        <w:rPr>
          <w:sz w:val="36"/>
          <w:szCs w:val="36"/>
        </w:rPr>
        <w:t>206.50</w:t>
      </w:r>
      <w:r>
        <w:rPr>
          <w:sz w:val="36"/>
          <w:szCs w:val="36"/>
        </w:rPr>
        <w:t xml:space="preserve"> per kamer per nacht voor 3 p</w:t>
      </w:r>
    </w:p>
    <w:p w14:paraId="7D0B13FA" w14:textId="17C92452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F5AE9">
        <w:rPr>
          <w:sz w:val="36"/>
          <w:szCs w:val="36"/>
        </w:rPr>
        <w:t>€</w:t>
      </w:r>
      <w:r w:rsidR="00DE0C0F">
        <w:rPr>
          <w:sz w:val="36"/>
          <w:szCs w:val="36"/>
        </w:rPr>
        <w:t>2</w:t>
      </w:r>
      <w:r w:rsidR="0032004D">
        <w:rPr>
          <w:sz w:val="36"/>
          <w:szCs w:val="36"/>
        </w:rPr>
        <w:t>46</w:t>
      </w:r>
      <w:r>
        <w:rPr>
          <w:sz w:val="36"/>
          <w:szCs w:val="36"/>
        </w:rPr>
        <w:t xml:space="preserve">.00 per kamer per nacht voor 4 </w:t>
      </w:r>
      <w:r w:rsidR="007F5AE9">
        <w:rPr>
          <w:sz w:val="36"/>
          <w:szCs w:val="36"/>
        </w:rPr>
        <w:t>p</w:t>
      </w:r>
    </w:p>
    <w:p w14:paraId="5E8A79E1" w14:textId="05329874" w:rsidR="00CB289C" w:rsidRDefault="00CB289C" w:rsidP="007124C5">
      <w:pPr>
        <w:rPr>
          <w:sz w:val="36"/>
          <w:szCs w:val="36"/>
        </w:rPr>
      </w:pPr>
    </w:p>
    <w:p w14:paraId="3E562D68" w14:textId="77777777" w:rsidR="00523920" w:rsidRDefault="00523920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4D6B74C0" w14:textId="77777777" w:rsidR="00523920" w:rsidRDefault="00523920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2FF79A69" w14:textId="77777777" w:rsidR="007406D9" w:rsidRDefault="007406D9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56BE2AB7" w14:textId="2DD19A07" w:rsidR="00011BA3" w:rsidRPr="006D234F" w:rsidRDefault="006D234F" w:rsidP="007124C5">
      <w:pPr>
        <w:rPr>
          <w:i/>
          <w:iCs/>
          <w:color w:val="0F243E" w:themeColor="text2" w:themeShade="80"/>
          <w:sz w:val="36"/>
          <w:szCs w:val="36"/>
        </w:rPr>
      </w:pPr>
      <w:r w:rsidRPr="006D234F">
        <w:rPr>
          <w:i/>
          <w:iCs/>
          <w:color w:val="0F243E" w:themeColor="text2" w:themeShade="80"/>
          <w:sz w:val="36"/>
          <w:szCs w:val="36"/>
        </w:rPr>
        <w:t>2023</w:t>
      </w:r>
    </w:p>
    <w:p w14:paraId="4BC56890" w14:textId="77777777" w:rsidR="00011BA3" w:rsidRDefault="00011BA3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3D0404A" w14:textId="587997E7" w:rsidR="000C22F4" w:rsidRPr="00404DD9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>Hoogseizoen</w:t>
      </w: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ab/>
      </w:r>
    </w:p>
    <w:p w14:paraId="133D854C" w14:textId="276490BB" w:rsidR="000C22F4" w:rsidRPr="007406D9" w:rsidRDefault="0040716B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>( Minimaal 2 nachten</w:t>
      </w:r>
      <w:r w:rsidR="007406D9" w:rsidRPr="007406D9">
        <w:rPr>
          <w:b/>
          <w:bCs/>
          <w:color w:val="0F243E" w:themeColor="text2" w:themeShade="80"/>
          <w:sz w:val="32"/>
          <w:szCs w:val="32"/>
        </w:rPr>
        <w:t>, exclusief ontbijt</w:t>
      </w:r>
      <w:r w:rsidR="003D29F8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="007406D9" w:rsidRPr="007406D9">
        <w:rPr>
          <w:b/>
          <w:bCs/>
          <w:color w:val="0F243E" w:themeColor="text2" w:themeShade="80"/>
          <w:sz w:val="32"/>
          <w:szCs w:val="32"/>
        </w:rPr>
        <w:t xml:space="preserve"> )</w:t>
      </w:r>
    </w:p>
    <w:p w14:paraId="139128F8" w14:textId="40D76E9F" w:rsidR="003D762F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 w:rsidRPr="00BF1F17">
        <w:rPr>
          <w:b/>
          <w:bCs/>
          <w:color w:val="0F243E" w:themeColor="text2" w:themeShade="80"/>
          <w:sz w:val="36"/>
          <w:szCs w:val="36"/>
        </w:rPr>
        <w:t>Hemelvaart</w:t>
      </w:r>
      <w:r w:rsidR="000D5108">
        <w:rPr>
          <w:b/>
          <w:bCs/>
          <w:color w:val="0F243E" w:themeColor="text2" w:themeShade="80"/>
          <w:sz w:val="36"/>
          <w:szCs w:val="36"/>
        </w:rPr>
        <w:t>sweekend</w:t>
      </w:r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162539">
        <w:rPr>
          <w:b/>
          <w:bCs/>
          <w:color w:val="0F243E" w:themeColor="text2" w:themeShade="80"/>
          <w:sz w:val="36"/>
          <w:szCs w:val="36"/>
        </w:rPr>
        <w:t>18</w:t>
      </w:r>
      <w:r w:rsidR="008A1869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BF1F17">
        <w:rPr>
          <w:b/>
          <w:bCs/>
          <w:color w:val="0F243E" w:themeColor="text2" w:themeShade="80"/>
          <w:sz w:val="36"/>
          <w:szCs w:val="36"/>
        </w:rPr>
        <w:t xml:space="preserve">Mei </w:t>
      </w:r>
      <w:r w:rsidR="00F16C1A">
        <w:rPr>
          <w:b/>
          <w:bCs/>
          <w:color w:val="0F243E" w:themeColor="text2" w:themeShade="80"/>
          <w:sz w:val="36"/>
          <w:szCs w:val="36"/>
        </w:rPr>
        <w:t>t/m</w:t>
      </w:r>
      <w:r w:rsidR="006314C4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162539">
        <w:rPr>
          <w:b/>
          <w:bCs/>
          <w:color w:val="0F243E" w:themeColor="text2" w:themeShade="80"/>
          <w:sz w:val="36"/>
          <w:szCs w:val="36"/>
        </w:rPr>
        <w:t>20</w:t>
      </w:r>
      <w:r w:rsidR="000C22F4" w:rsidRPr="00BF1F17">
        <w:rPr>
          <w:b/>
          <w:bCs/>
          <w:color w:val="0F243E" w:themeColor="text2" w:themeShade="80"/>
          <w:sz w:val="36"/>
          <w:szCs w:val="36"/>
        </w:rPr>
        <w:t xml:space="preserve"> Mei </w:t>
      </w:r>
    </w:p>
    <w:p w14:paraId="31651B7D" w14:textId="22217E4C" w:rsidR="000C22F4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>
        <w:rPr>
          <w:b/>
          <w:bCs/>
          <w:color w:val="0F243E" w:themeColor="text2" w:themeShade="80"/>
          <w:sz w:val="36"/>
          <w:szCs w:val="36"/>
        </w:rPr>
        <w:t>Pinkst</w:t>
      </w:r>
      <w:r w:rsidR="00162539">
        <w:rPr>
          <w:b/>
          <w:bCs/>
          <w:color w:val="0F243E" w:themeColor="text2" w:themeShade="80"/>
          <w:sz w:val="36"/>
          <w:szCs w:val="36"/>
        </w:rPr>
        <w:t>erweekend</w:t>
      </w:r>
      <w:r w:rsidRPr="00BF1F17">
        <w:rPr>
          <w:b/>
          <w:bCs/>
          <w:color w:val="0F243E" w:themeColor="text2" w:themeShade="80"/>
          <w:sz w:val="36"/>
          <w:szCs w:val="36"/>
        </w:rPr>
        <w:tab/>
      </w:r>
      <w:r w:rsidR="00A123C6">
        <w:rPr>
          <w:b/>
          <w:bCs/>
          <w:color w:val="0F243E" w:themeColor="text2" w:themeShade="80"/>
          <w:sz w:val="36"/>
          <w:szCs w:val="36"/>
        </w:rPr>
        <w:t xml:space="preserve">  </w:t>
      </w:r>
      <w:r w:rsidR="00021DF0">
        <w:rPr>
          <w:b/>
          <w:bCs/>
          <w:color w:val="0F243E" w:themeColor="text2" w:themeShade="80"/>
          <w:sz w:val="36"/>
          <w:szCs w:val="36"/>
        </w:rPr>
        <w:t>26 Mei</w:t>
      </w:r>
      <w:r w:rsidR="005178FD">
        <w:rPr>
          <w:b/>
          <w:bCs/>
          <w:color w:val="0F243E" w:themeColor="text2" w:themeShade="80"/>
          <w:sz w:val="36"/>
          <w:szCs w:val="36"/>
        </w:rPr>
        <w:t xml:space="preserve"> t/m </w:t>
      </w:r>
      <w:r w:rsidR="00F8611F">
        <w:rPr>
          <w:b/>
          <w:bCs/>
          <w:color w:val="0F243E" w:themeColor="text2" w:themeShade="80"/>
          <w:sz w:val="36"/>
          <w:szCs w:val="36"/>
        </w:rPr>
        <w:t>28 Mei</w:t>
      </w:r>
    </w:p>
    <w:p w14:paraId="29CFCBD5" w14:textId="72A45C44" w:rsidR="007406D9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proofErr w:type="spellStart"/>
      <w:r>
        <w:rPr>
          <w:b/>
          <w:bCs/>
          <w:color w:val="0F243E" w:themeColor="text2" w:themeShade="80"/>
          <w:sz w:val="36"/>
          <w:szCs w:val="36"/>
        </w:rPr>
        <w:t>Castle</w:t>
      </w:r>
      <w:proofErr w:type="spellEnd"/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proofErr w:type="spellStart"/>
      <w:r>
        <w:rPr>
          <w:b/>
          <w:bCs/>
          <w:color w:val="0F243E" w:themeColor="text2" w:themeShade="80"/>
          <w:sz w:val="36"/>
          <w:szCs w:val="36"/>
        </w:rPr>
        <w:t>Fest</w:t>
      </w:r>
      <w:proofErr w:type="spellEnd"/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A123C6">
        <w:rPr>
          <w:b/>
          <w:bCs/>
          <w:color w:val="0F243E" w:themeColor="text2" w:themeShade="80"/>
          <w:sz w:val="36"/>
          <w:szCs w:val="36"/>
        </w:rPr>
        <w:tab/>
      </w:r>
      <w:r w:rsidR="00A123C6">
        <w:rPr>
          <w:b/>
          <w:bCs/>
          <w:color w:val="0F243E" w:themeColor="text2" w:themeShade="80"/>
          <w:sz w:val="36"/>
          <w:szCs w:val="36"/>
        </w:rPr>
        <w:tab/>
      </w:r>
      <w:r w:rsidR="00A123C6">
        <w:rPr>
          <w:b/>
          <w:bCs/>
          <w:color w:val="0F243E" w:themeColor="text2" w:themeShade="80"/>
          <w:sz w:val="36"/>
          <w:szCs w:val="36"/>
        </w:rPr>
        <w:tab/>
        <w:t xml:space="preserve">  </w:t>
      </w:r>
      <w:r w:rsidR="00311EBA">
        <w:rPr>
          <w:b/>
          <w:bCs/>
          <w:color w:val="0F243E" w:themeColor="text2" w:themeShade="80"/>
          <w:sz w:val="36"/>
          <w:szCs w:val="36"/>
        </w:rPr>
        <w:t>3</w:t>
      </w:r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5C5F55">
        <w:rPr>
          <w:b/>
          <w:bCs/>
          <w:color w:val="0F243E" w:themeColor="text2" w:themeShade="80"/>
          <w:sz w:val="36"/>
          <w:szCs w:val="36"/>
        </w:rPr>
        <w:t xml:space="preserve">Augustus t/m </w:t>
      </w:r>
      <w:r w:rsidR="00A123C6">
        <w:rPr>
          <w:b/>
          <w:bCs/>
          <w:color w:val="0F243E" w:themeColor="text2" w:themeShade="80"/>
          <w:sz w:val="36"/>
          <w:szCs w:val="36"/>
        </w:rPr>
        <w:t>5</w:t>
      </w:r>
      <w:r w:rsidR="005C5F55">
        <w:rPr>
          <w:b/>
          <w:bCs/>
          <w:color w:val="0F243E" w:themeColor="text2" w:themeShade="80"/>
          <w:sz w:val="36"/>
          <w:szCs w:val="36"/>
        </w:rPr>
        <w:t xml:space="preserve"> Augustus</w:t>
      </w:r>
    </w:p>
    <w:p w14:paraId="26748A07" w14:textId="7C6C0C39" w:rsidR="00F347D8" w:rsidRDefault="00F347D8" w:rsidP="007124C5">
      <w:pPr>
        <w:rPr>
          <w:b/>
          <w:bCs/>
          <w:color w:val="0F243E" w:themeColor="text2" w:themeShade="80"/>
          <w:sz w:val="36"/>
          <w:szCs w:val="36"/>
        </w:rPr>
      </w:pPr>
      <w:r>
        <w:rPr>
          <w:b/>
          <w:bCs/>
          <w:color w:val="0F243E" w:themeColor="text2" w:themeShade="80"/>
          <w:sz w:val="36"/>
          <w:szCs w:val="36"/>
        </w:rPr>
        <w:t>Formule 1 weekend</w:t>
      </w:r>
      <w:r>
        <w:rPr>
          <w:b/>
          <w:bCs/>
          <w:color w:val="0F243E" w:themeColor="text2" w:themeShade="80"/>
          <w:sz w:val="36"/>
          <w:szCs w:val="36"/>
        </w:rPr>
        <w:tab/>
        <w:t xml:space="preserve">   </w:t>
      </w:r>
      <w:proofErr w:type="spellStart"/>
      <w:r w:rsidR="004A6451">
        <w:rPr>
          <w:b/>
          <w:bCs/>
          <w:color w:val="0F243E" w:themeColor="text2" w:themeShade="80"/>
          <w:sz w:val="36"/>
          <w:szCs w:val="36"/>
        </w:rPr>
        <w:t>n.n.t.b</w:t>
      </w:r>
      <w:proofErr w:type="spellEnd"/>
      <w:r w:rsidR="004A6451">
        <w:rPr>
          <w:b/>
          <w:bCs/>
          <w:color w:val="0F243E" w:themeColor="text2" w:themeShade="80"/>
          <w:sz w:val="36"/>
          <w:szCs w:val="36"/>
        </w:rPr>
        <w:t>.</w:t>
      </w:r>
    </w:p>
    <w:p w14:paraId="581DE09D" w14:textId="77777777" w:rsidR="00C22FB5" w:rsidRDefault="00C22FB5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328C3F46" w14:textId="67BEB4CD" w:rsidR="000C22F4" w:rsidRDefault="007A7AE4" w:rsidP="007124C5">
      <w:pPr>
        <w:rPr>
          <w:sz w:val="36"/>
          <w:szCs w:val="36"/>
        </w:rPr>
      </w:pPr>
      <w:r>
        <w:rPr>
          <w:sz w:val="36"/>
          <w:szCs w:val="36"/>
        </w:rPr>
        <w:t>S</w:t>
      </w:r>
      <w:r w:rsidR="00CB289C">
        <w:rPr>
          <w:sz w:val="36"/>
          <w:szCs w:val="36"/>
        </w:rPr>
        <w:t>tandaardkamer</w:t>
      </w:r>
      <w:r w:rsidR="00CB289C">
        <w:rPr>
          <w:sz w:val="36"/>
          <w:szCs w:val="36"/>
        </w:rPr>
        <w:tab/>
      </w:r>
      <w:r w:rsidR="00CB289C">
        <w:rPr>
          <w:sz w:val="36"/>
          <w:szCs w:val="36"/>
        </w:rPr>
        <w:tab/>
      </w:r>
      <w:r w:rsidR="00A72006">
        <w:rPr>
          <w:sz w:val="36"/>
          <w:szCs w:val="36"/>
        </w:rPr>
        <w:t>€</w:t>
      </w:r>
      <w:r w:rsidR="006314C4">
        <w:rPr>
          <w:sz w:val="36"/>
          <w:szCs w:val="36"/>
        </w:rPr>
        <w:t>10</w:t>
      </w:r>
      <w:r w:rsidR="00172799">
        <w:rPr>
          <w:sz w:val="36"/>
          <w:szCs w:val="36"/>
        </w:rPr>
        <w:t>2</w:t>
      </w:r>
      <w:r w:rsidR="006314C4">
        <w:rPr>
          <w:sz w:val="36"/>
          <w:szCs w:val="36"/>
        </w:rPr>
        <w:t>.00</w:t>
      </w:r>
      <w:r w:rsidR="00CB289C">
        <w:rPr>
          <w:sz w:val="36"/>
          <w:szCs w:val="36"/>
        </w:rPr>
        <w:t xml:space="preserve"> per kamer per nacht</w:t>
      </w:r>
    </w:p>
    <w:p w14:paraId="797B8340" w14:textId="01150040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 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72006">
        <w:rPr>
          <w:sz w:val="36"/>
          <w:szCs w:val="36"/>
        </w:rPr>
        <w:t>€</w:t>
      </w:r>
      <w:r w:rsidR="009800D3">
        <w:rPr>
          <w:sz w:val="36"/>
          <w:szCs w:val="36"/>
        </w:rPr>
        <w:t>11</w:t>
      </w:r>
      <w:r w:rsidR="00172799">
        <w:rPr>
          <w:sz w:val="36"/>
          <w:szCs w:val="36"/>
        </w:rPr>
        <w:t>9</w:t>
      </w:r>
      <w:r w:rsidR="009800D3">
        <w:rPr>
          <w:sz w:val="36"/>
          <w:szCs w:val="36"/>
        </w:rPr>
        <w:t>.00</w:t>
      </w:r>
      <w:r>
        <w:rPr>
          <w:sz w:val="36"/>
          <w:szCs w:val="36"/>
        </w:rPr>
        <w:t xml:space="preserve"> per kamer per nacht</w:t>
      </w:r>
    </w:p>
    <w:p w14:paraId="407A62FA" w14:textId="6792B2E3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72006">
        <w:rPr>
          <w:sz w:val="36"/>
          <w:szCs w:val="36"/>
        </w:rPr>
        <w:t>€</w:t>
      </w:r>
      <w:r w:rsidR="00946A38">
        <w:rPr>
          <w:sz w:val="36"/>
          <w:szCs w:val="36"/>
        </w:rPr>
        <w:t>1</w:t>
      </w:r>
      <w:r w:rsidR="00E164A3">
        <w:rPr>
          <w:sz w:val="36"/>
          <w:szCs w:val="36"/>
        </w:rPr>
        <w:t>3</w:t>
      </w:r>
      <w:r w:rsidR="00B51DC6">
        <w:rPr>
          <w:sz w:val="36"/>
          <w:szCs w:val="36"/>
        </w:rPr>
        <w:t>4</w:t>
      </w:r>
      <w:r w:rsidR="00946A38">
        <w:rPr>
          <w:sz w:val="36"/>
          <w:szCs w:val="36"/>
        </w:rPr>
        <w:t xml:space="preserve">.00 </w:t>
      </w:r>
      <w:r>
        <w:rPr>
          <w:sz w:val="36"/>
          <w:szCs w:val="36"/>
        </w:rPr>
        <w:t>per kamer per nacht</w:t>
      </w:r>
      <w:r w:rsidR="00946A38">
        <w:rPr>
          <w:sz w:val="36"/>
          <w:szCs w:val="36"/>
        </w:rPr>
        <w:t>,</w:t>
      </w:r>
      <w:r>
        <w:rPr>
          <w:sz w:val="36"/>
          <w:szCs w:val="36"/>
        </w:rPr>
        <w:t xml:space="preserve"> 2 pers</w:t>
      </w:r>
    </w:p>
    <w:p w14:paraId="178DF236" w14:textId="444BC7C8" w:rsidR="00CB289C" w:rsidRDefault="009E0C10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946A38">
        <w:rPr>
          <w:sz w:val="36"/>
          <w:szCs w:val="36"/>
        </w:rPr>
        <w:t xml:space="preserve"> </w:t>
      </w:r>
      <w:r w:rsidR="008B77C9">
        <w:rPr>
          <w:sz w:val="36"/>
          <w:szCs w:val="36"/>
        </w:rPr>
        <w:t xml:space="preserve">Elke </w:t>
      </w:r>
      <w:r w:rsidR="00CB289C">
        <w:rPr>
          <w:sz w:val="36"/>
          <w:szCs w:val="36"/>
        </w:rPr>
        <w:t>3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 </w:t>
      </w:r>
      <w:r w:rsidR="00E60BC4">
        <w:rPr>
          <w:sz w:val="36"/>
          <w:szCs w:val="36"/>
        </w:rPr>
        <w:t>€</w:t>
      </w:r>
      <w:r w:rsidR="00F56646">
        <w:rPr>
          <w:sz w:val="36"/>
          <w:szCs w:val="36"/>
        </w:rPr>
        <w:t>2</w:t>
      </w:r>
      <w:r w:rsidR="00172799">
        <w:rPr>
          <w:sz w:val="36"/>
          <w:szCs w:val="36"/>
        </w:rPr>
        <w:t>5</w:t>
      </w:r>
      <w:r w:rsidR="00CB289C">
        <w:rPr>
          <w:sz w:val="36"/>
          <w:szCs w:val="36"/>
        </w:rPr>
        <w:t>.00 extra per nacht</w:t>
      </w:r>
      <w:r w:rsidR="00946A38">
        <w:rPr>
          <w:sz w:val="36"/>
          <w:szCs w:val="36"/>
        </w:rPr>
        <w:t xml:space="preserve"> </w:t>
      </w:r>
      <w:r w:rsidR="00EF27EC">
        <w:rPr>
          <w:sz w:val="36"/>
          <w:szCs w:val="36"/>
        </w:rPr>
        <w:t>per persoon</w:t>
      </w:r>
      <w:r w:rsidR="00F05FA9">
        <w:rPr>
          <w:sz w:val="36"/>
          <w:szCs w:val="36"/>
        </w:rPr>
        <w:t xml:space="preserve"> </w:t>
      </w:r>
      <w:r>
        <w:rPr>
          <w:sz w:val="36"/>
          <w:szCs w:val="36"/>
        </w:rPr>
        <w:t>)</w:t>
      </w:r>
      <w:r w:rsidR="00946A38">
        <w:rPr>
          <w:sz w:val="36"/>
          <w:szCs w:val="36"/>
        </w:rPr>
        <w:t xml:space="preserve"> </w:t>
      </w:r>
    </w:p>
    <w:p w14:paraId="2A3C2763" w14:textId="60BFD1BC" w:rsidR="00011BA3" w:rsidRDefault="00011BA3" w:rsidP="007124C5">
      <w:pPr>
        <w:rPr>
          <w:sz w:val="36"/>
          <w:szCs w:val="36"/>
        </w:rPr>
      </w:pPr>
    </w:p>
    <w:p w14:paraId="39DE1228" w14:textId="176B61D9" w:rsidR="00011BA3" w:rsidRDefault="00011BA3" w:rsidP="007124C5">
      <w:pPr>
        <w:rPr>
          <w:sz w:val="36"/>
          <w:szCs w:val="36"/>
        </w:rPr>
      </w:pPr>
    </w:p>
    <w:p w14:paraId="0D958918" w14:textId="3CB9073B" w:rsidR="00011BA3" w:rsidRDefault="00011BA3" w:rsidP="007124C5">
      <w:pPr>
        <w:rPr>
          <w:sz w:val="36"/>
          <w:szCs w:val="36"/>
        </w:rPr>
      </w:pPr>
    </w:p>
    <w:p w14:paraId="21572E0A" w14:textId="288DF3AD" w:rsidR="00011BA3" w:rsidRDefault="00011BA3" w:rsidP="007124C5">
      <w:pPr>
        <w:rPr>
          <w:sz w:val="36"/>
          <w:szCs w:val="36"/>
        </w:rPr>
      </w:pPr>
    </w:p>
    <w:p w14:paraId="68C9F69B" w14:textId="27069272" w:rsidR="00011BA3" w:rsidRDefault="00011BA3" w:rsidP="007124C5">
      <w:pPr>
        <w:rPr>
          <w:sz w:val="36"/>
          <w:szCs w:val="36"/>
        </w:rPr>
      </w:pPr>
    </w:p>
    <w:p w14:paraId="422CD5BD" w14:textId="4D108196" w:rsidR="00011BA3" w:rsidRDefault="00011BA3" w:rsidP="007124C5">
      <w:pPr>
        <w:rPr>
          <w:sz w:val="36"/>
          <w:szCs w:val="36"/>
        </w:rPr>
      </w:pPr>
    </w:p>
    <w:p w14:paraId="0D482DBD" w14:textId="250F61C3" w:rsidR="00011BA3" w:rsidRDefault="00011BA3" w:rsidP="007124C5">
      <w:pPr>
        <w:rPr>
          <w:sz w:val="36"/>
          <w:szCs w:val="36"/>
        </w:rPr>
      </w:pPr>
    </w:p>
    <w:p w14:paraId="5A262EDC" w14:textId="255377EA" w:rsidR="00011BA3" w:rsidRPr="006D234F" w:rsidRDefault="006D234F" w:rsidP="007124C5">
      <w:pPr>
        <w:rPr>
          <w:i/>
          <w:iCs/>
          <w:sz w:val="36"/>
          <w:szCs w:val="36"/>
        </w:rPr>
      </w:pPr>
      <w:r w:rsidRPr="006D234F">
        <w:rPr>
          <w:i/>
          <w:iCs/>
          <w:sz w:val="36"/>
          <w:szCs w:val="36"/>
        </w:rPr>
        <w:lastRenderedPageBreak/>
        <w:t>2023</w:t>
      </w:r>
      <w:r w:rsidRPr="006D234F">
        <w:rPr>
          <w:i/>
          <w:iCs/>
          <w:sz w:val="36"/>
          <w:szCs w:val="36"/>
        </w:rPr>
        <w:tab/>
      </w:r>
    </w:p>
    <w:p w14:paraId="3C3E9CED" w14:textId="77777777" w:rsidR="003E67BB" w:rsidRDefault="003E67BB" w:rsidP="00404DD9">
      <w:pPr>
        <w:rPr>
          <w:b/>
          <w:bCs/>
          <w:color w:val="000000" w:themeColor="text1"/>
          <w:sz w:val="36"/>
          <w:szCs w:val="36"/>
          <w:u w:val="single"/>
        </w:rPr>
      </w:pPr>
    </w:p>
    <w:p w14:paraId="151B7FE5" w14:textId="77777777" w:rsidR="003E67BB" w:rsidRDefault="003E67BB" w:rsidP="00404DD9">
      <w:pPr>
        <w:rPr>
          <w:b/>
          <w:bCs/>
          <w:color w:val="000000" w:themeColor="text1"/>
          <w:sz w:val="36"/>
          <w:szCs w:val="36"/>
          <w:u w:val="single"/>
        </w:rPr>
      </w:pPr>
    </w:p>
    <w:p w14:paraId="5ED9C312" w14:textId="49171207" w:rsidR="00FF5EA8" w:rsidRPr="00C55554" w:rsidRDefault="00C55554" w:rsidP="00404DD9">
      <w:pPr>
        <w:rPr>
          <w:b/>
          <w:bCs/>
          <w:color w:val="000000" w:themeColor="text1"/>
          <w:sz w:val="36"/>
          <w:szCs w:val="36"/>
          <w:u w:val="single"/>
        </w:rPr>
      </w:pPr>
      <w:r w:rsidRPr="00C55554">
        <w:rPr>
          <w:b/>
          <w:bCs/>
          <w:color w:val="000000" w:themeColor="text1"/>
          <w:sz w:val="36"/>
          <w:szCs w:val="36"/>
          <w:u w:val="single"/>
        </w:rPr>
        <w:t>Uitzonderingen</w:t>
      </w:r>
    </w:p>
    <w:p w14:paraId="7A4E5917" w14:textId="32A505BA" w:rsidR="003421B8" w:rsidRPr="00A13572" w:rsidRDefault="00A13572" w:rsidP="007124C5">
      <w:pPr>
        <w:rPr>
          <w:b/>
          <w:bCs/>
          <w:color w:val="0F243E" w:themeColor="text2" w:themeShade="80"/>
          <w:sz w:val="36"/>
          <w:szCs w:val="36"/>
        </w:rPr>
      </w:pPr>
      <w:r w:rsidRPr="00A13572">
        <w:rPr>
          <w:b/>
          <w:bCs/>
          <w:color w:val="0F243E" w:themeColor="text2" w:themeShade="80"/>
          <w:sz w:val="36"/>
          <w:szCs w:val="36"/>
        </w:rPr>
        <w:t xml:space="preserve">Corso </w:t>
      </w:r>
      <w:r w:rsidR="00C81036">
        <w:rPr>
          <w:b/>
          <w:bCs/>
          <w:color w:val="0F243E" w:themeColor="text2" w:themeShade="80"/>
          <w:sz w:val="36"/>
          <w:szCs w:val="36"/>
        </w:rPr>
        <w:t>2</w:t>
      </w:r>
      <w:r w:rsidR="00AA1AFC">
        <w:rPr>
          <w:b/>
          <w:bCs/>
          <w:color w:val="0F243E" w:themeColor="text2" w:themeShade="80"/>
          <w:sz w:val="36"/>
          <w:szCs w:val="36"/>
        </w:rPr>
        <w:t>1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 en </w:t>
      </w:r>
      <w:r w:rsidR="00C81036">
        <w:rPr>
          <w:b/>
          <w:bCs/>
          <w:color w:val="0F243E" w:themeColor="text2" w:themeShade="80"/>
          <w:sz w:val="36"/>
          <w:szCs w:val="36"/>
        </w:rPr>
        <w:t>2</w:t>
      </w:r>
      <w:r w:rsidR="00AA1AFC">
        <w:rPr>
          <w:b/>
          <w:bCs/>
          <w:color w:val="0F243E" w:themeColor="text2" w:themeShade="80"/>
          <w:sz w:val="36"/>
          <w:szCs w:val="36"/>
        </w:rPr>
        <w:t>2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>pril</w:t>
      </w:r>
      <w:r w:rsidR="009834AD">
        <w:rPr>
          <w:b/>
          <w:bCs/>
          <w:color w:val="0F243E" w:themeColor="text2" w:themeShade="80"/>
          <w:sz w:val="36"/>
          <w:szCs w:val="36"/>
        </w:rPr>
        <w:t>,</w:t>
      </w:r>
      <w:r w:rsidR="00AA1AFC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>P</w:t>
      </w:r>
      <w:r w:rsidR="002866E5">
        <w:rPr>
          <w:b/>
          <w:bCs/>
          <w:color w:val="0F243E" w:themeColor="text2" w:themeShade="80"/>
          <w:sz w:val="36"/>
          <w:szCs w:val="36"/>
        </w:rPr>
        <w:t>aasweekend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633358">
        <w:rPr>
          <w:b/>
          <w:bCs/>
          <w:color w:val="0F243E" w:themeColor="text2" w:themeShade="80"/>
          <w:sz w:val="36"/>
          <w:szCs w:val="36"/>
        </w:rPr>
        <w:t>7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pril </w:t>
      </w:r>
      <w:r w:rsidR="005C5F55">
        <w:rPr>
          <w:b/>
          <w:bCs/>
          <w:color w:val="0F243E" w:themeColor="text2" w:themeShade="80"/>
          <w:sz w:val="36"/>
          <w:szCs w:val="36"/>
        </w:rPr>
        <w:t>t/m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633358">
        <w:rPr>
          <w:b/>
          <w:bCs/>
          <w:color w:val="0F243E" w:themeColor="text2" w:themeShade="80"/>
          <w:sz w:val="36"/>
          <w:szCs w:val="36"/>
        </w:rPr>
        <w:t>9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3421B8" w:rsidRPr="00A13572">
        <w:rPr>
          <w:b/>
          <w:bCs/>
          <w:color w:val="0F243E" w:themeColor="text2" w:themeShade="80"/>
          <w:sz w:val="36"/>
          <w:szCs w:val="36"/>
        </w:rPr>
        <w:t>pril</w:t>
      </w:r>
      <w:r w:rsidR="00C50B3C">
        <w:rPr>
          <w:b/>
          <w:bCs/>
          <w:color w:val="0F243E" w:themeColor="text2" w:themeShade="80"/>
          <w:sz w:val="36"/>
          <w:szCs w:val="36"/>
        </w:rPr>
        <w:t xml:space="preserve"> </w:t>
      </w:r>
    </w:p>
    <w:p w14:paraId="4019139A" w14:textId="0812F340" w:rsidR="003421B8" w:rsidRPr="00A5742B" w:rsidRDefault="00A5742B" w:rsidP="007124C5">
      <w:pPr>
        <w:rPr>
          <w:b/>
          <w:bCs/>
          <w:color w:val="0F243E" w:themeColor="text2" w:themeShade="80"/>
          <w:sz w:val="32"/>
          <w:szCs w:val="32"/>
        </w:rPr>
      </w:pPr>
      <w:r w:rsidRPr="00A5742B">
        <w:rPr>
          <w:b/>
          <w:bCs/>
          <w:color w:val="0F243E" w:themeColor="text2" w:themeShade="80"/>
          <w:sz w:val="32"/>
          <w:szCs w:val="32"/>
        </w:rPr>
        <w:t>(Min 2 nachten, inclusief ontbijt</w:t>
      </w:r>
      <w:r w:rsidR="00175945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Pr="00A5742B">
        <w:rPr>
          <w:b/>
          <w:bCs/>
          <w:color w:val="0F243E" w:themeColor="text2" w:themeShade="80"/>
          <w:sz w:val="32"/>
          <w:szCs w:val="32"/>
        </w:rPr>
        <w:t>)</w:t>
      </w:r>
    </w:p>
    <w:p w14:paraId="5BFA80B7" w14:textId="4D72A5A8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Standaardkamer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E200D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B51DC6">
        <w:rPr>
          <w:sz w:val="36"/>
          <w:szCs w:val="36"/>
        </w:rPr>
        <w:t>55</w:t>
      </w:r>
      <w:r>
        <w:rPr>
          <w:sz w:val="36"/>
          <w:szCs w:val="36"/>
        </w:rPr>
        <w:t>.00 per kamer per nacht 2</w:t>
      </w:r>
      <w:r w:rsidR="006C227D">
        <w:rPr>
          <w:sz w:val="36"/>
          <w:szCs w:val="36"/>
        </w:rPr>
        <w:t xml:space="preserve"> </w:t>
      </w:r>
      <w:r>
        <w:rPr>
          <w:sz w:val="36"/>
          <w:szCs w:val="36"/>
        </w:rPr>
        <w:t>p</w:t>
      </w:r>
    </w:p>
    <w:p w14:paraId="3EDECE49" w14:textId="0E4D5088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E200D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1D10DD">
        <w:rPr>
          <w:sz w:val="36"/>
          <w:szCs w:val="36"/>
        </w:rPr>
        <w:t>3</w:t>
      </w:r>
      <w:r w:rsidR="00B51DC6">
        <w:rPr>
          <w:sz w:val="36"/>
          <w:szCs w:val="36"/>
        </w:rPr>
        <w:t>7.50</w:t>
      </w:r>
      <w:r>
        <w:rPr>
          <w:sz w:val="36"/>
          <w:szCs w:val="36"/>
        </w:rPr>
        <w:t xml:space="preserve"> per kamer per nacht 1 p</w:t>
      </w:r>
    </w:p>
    <w:p w14:paraId="3E206987" w14:textId="3D1B77FC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AE200D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E840FA">
        <w:rPr>
          <w:sz w:val="36"/>
          <w:szCs w:val="36"/>
        </w:rPr>
        <w:t>70</w:t>
      </w:r>
      <w:r>
        <w:rPr>
          <w:sz w:val="36"/>
          <w:szCs w:val="36"/>
        </w:rPr>
        <w:t>.00 per kamer per nacht 2</w:t>
      </w:r>
      <w:r w:rsidR="006C227D">
        <w:rPr>
          <w:sz w:val="36"/>
          <w:szCs w:val="36"/>
        </w:rPr>
        <w:t xml:space="preserve"> </w:t>
      </w:r>
      <w:r>
        <w:rPr>
          <w:sz w:val="36"/>
          <w:szCs w:val="36"/>
        </w:rPr>
        <w:t>p</w:t>
      </w:r>
    </w:p>
    <w:p w14:paraId="5E9D6BFE" w14:textId="6D67E266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E840FA">
        <w:rPr>
          <w:sz w:val="36"/>
          <w:szCs w:val="36"/>
        </w:rPr>
        <w:t>153.50</w:t>
      </w:r>
      <w:r>
        <w:rPr>
          <w:sz w:val="36"/>
          <w:szCs w:val="36"/>
        </w:rPr>
        <w:t xml:space="preserve"> per kamer per nacht 1 p</w:t>
      </w:r>
    </w:p>
    <w:p w14:paraId="7BDAA05B" w14:textId="56438ED1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F759FA">
        <w:rPr>
          <w:sz w:val="36"/>
          <w:szCs w:val="36"/>
        </w:rPr>
        <w:t>2</w:t>
      </w:r>
      <w:r w:rsidR="008D0880">
        <w:rPr>
          <w:sz w:val="36"/>
          <w:szCs w:val="36"/>
        </w:rPr>
        <w:t>67</w:t>
      </w:r>
      <w:r w:rsidR="00F759FA">
        <w:rPr>
          <w:sz w:val="36"/>
          <w:szCs w:val="36"/>
        </w:rPr>
        <w:t>.00 per kamer per nacht 4</w:t>
      </w:r>
      <w:r w:rsidR="006C227D">
        <w:rPr>
          <w:sz w:val="36"/>
          <w:szCs w:val="36"/>
        </w:rPr>
        <w:t xml:space="preserve"> </w:t>
      </w:r>
      <w:r w:rsidR="00F759FA">
        <w:rPr>
          <w:sz w:val="36"/>
          <w:szCs w:val="36"/>
        </w:rPr>
        <w:t>p</w:t>
      </w:r>
    </w:p>
    <w:p w14:paraId="3F90FCF8" w14:textId="6C48268E" w:rsidR="00F759FA" w:rsidRDefault="00F759FA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1D10DD">
        <w:rPr>
          <w:sz w:val="36"/>
          <w:szCs w:val="36"/>
        </w:rPr>
        <w:t>2</w:t>
      </w:r>
      <w:r w:rsidR="008D0880">
        <w:rPr>
          <w:sz w:val="36"/>
          <w:szCs w:val="36"/>
        </w:rPr>
        <w:t>27.50</w:t>
      </w:r>
      <w:r w:rsidR="00A003F4">
        <w:rPr>
          <w:sz w:val="36"/>
          <w:szCs w:val="36"/>
        </w:rPr>
        <w:t xml:space="preserve"> per kamer per nacht 3 p</w:t>
      </w:r>
    </w:p>
    <w:p w14:paraId="35138640" w14:textId="2FB479F1" w:rsidR="00A003F4" w:rsidRDefault="00A003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685421">
        <w:rPr>
          <w:sz w:val="36"/>
          <w:szCs w:val="36"/>
        </w:rPr>
        <w:t>1</w:t>
      </w:r>
      <w:r w:rsidR="00BB590B">
        <w:rPr>
          <w:sz w:val="36"/>
          <w:szCs w:val="36"/>
        </w:rPr>
        <w:t>8</w:t>
      </w:r>
      <w:r w:rsidR="008D0880">
        <w:rPr>
          <w:sz w:val="36"/>
          <w:szCs w:val="36"/>
        </w:rPr>
        <w:t>5</w:t>
      </w:r>
      <w:r w:rsidR="00685421">
        <w:rPr>
          <w:sz w:val="36"/>
          <w:szCs w:val="36"/>
        </w:rPr>
        <w:t>.00 per kamer per nacht 2 p</w:t>
      </w:r>
    </w:p>
    <w:p w14:paraId="52D6E558" w14:textId="2AEF959F" w:rsidR="00685421" w:rsidRDefault="00685421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1177BD">
        <w:rPr>
          <w:sz w:val="36"/>
          <w:szCs w:val="36"/>
        </w:rPr>
        <w:t>€</w:t>
      </w:r>
      <w:r w:rsidR="00F65339">
        <w:rPr>
          <w:sz w:val="36"/>
          <w:szCs w:val="36"/>
        </w:rPr>
        <w:t>1</w:t>
      </w:r>
      <w:r w:rsidR="00BB590B">
        <w:rPr>
          <w:sz w:val="36"/>
          <w:szCs w:val="36"/>
        </w:rPr>
        <w:t>6</w:t>
      </w:r>
      <w:r w:rsidR="00011BA3">
        <w:rPr>
          <w:sz w:val="36"/>
          <w:szCs w:val="36"/>
        </w:rPr>
        <w:t>7.50</w:t>
      </w:r>
      <w:r w:rsidR="00F57513">
        <w:rPr>
          <w:sz w:val="36"/>
          <w:szCs w:val="36"/>
        </w:rPr>
        <w:t xml:space="preserve"> per kamer per nacht 1 p</w:t>
      </w:r>
    </w:p>
    <w:p w14:paraId="45AFA4C8" w14:textId="1FF3F682" w:rsidR="00FF5EA8" w:rsidRDefault="00FF5EA8" w:rsidP="007124C5">
      <w:pPr>
        <w:rPr>
          <w:sz w:val="36"/>
          <w:szCs w:val="36"/>
        </w:rPr>
      </w:pPr>
    </w:p>
    <w:p w14:paraId="6D44988A" w14:textId="7B9CD2A0" w:rsidR="003E67BB" w:rsidRDefault="003E67BB" w:rsidP="007124C5">
      <w:pPr>
        <w:rPr>
          <w:sz w:val="36"/>
          <w:szCs w:val="36"/>
        </w:rPr>
      </w:pPr>
    </w:p>
    <w:p w14:paraId="4A4944ED" w14:textId="77E61B3A" w:rsidR="003E67BB" w:rsidRDefault="003E67BB" w:rsidP="007124C5">
      <w:pPr>
        <w:rPr>
          <w:sz w:val="36"/>
          <w:szCs w:val="36"/>
        </w:rPr>
      </w:pPr>
    </w:p>
    <w:p w14:paraId="51AF65D2" w14:textId="50E21CE7" w:rsidR="003E67BB" w:rsidRDefault="003E67BB" w:rsidP="007124C5">
      <w:pPr>
        <w:rPr>
          <w:sz w:val="36"/>
          <w:szCs w:val="36"/>
        </w:rPr>
      </w:pPr>
    </w:p>
    <w:p w14:paraId="0D7BAE2D" w14:textId="5CD5A92C" w:rsidR="003E67BB" w:rsidRDefault="003E67BB" w:rsidP="007124C5">
      <w:pPr>
        <w:rPr>
          <w:sz w:val="36"/>
          <w:szCs w:val="36"/>
        </w:rPr>
      </w:pPr>
    </w:p>
    <w:p w14:paraId="0BC7D900" w14:textId="0CDC8A94" w:rsidR="003E67BB" w:rsidRDefault="003E67BB" w:rsidP="007124C5">
      <w:pPr>
        <w:rPr>
          <w:sz w:val="36"/>
          <w:szCs w:val="36"/>
        </w:rPr>
      </w:pPr>
    </w:p>
    <w:p w14:paraId="03BCFE60" w14:textId="04775B9B" w:rsidR="003E67BB" w:rsidRDefault="003E67BB" w:rsidP="007124C5">
      <w:pPr>
        <w:rPr>
          <w:sz w:val="36"/>
          <w:szCs w:val="36"/>
        </w:rPr>
      </w:pPr>
    </w:p>
    <w:p w14:paraId="61225926" w14:textId="0EB75584" w:rsidR="003E67BB" w:rsidRPr="006D234F" w:rsidRDefault="006D234F" w:rsidP="007124C5">
      <w:pPr>
        <w:rPr>
          <w:i/>
          <w:iCs/>
          <w:sz w:val="36"/>
          <w:szCs w:val="36"/>
        </w:rPr>
      </w:pPr>
      <w:r w:rsidRPr="006D234F">
        <w:rPr>
          <w:i/>
          <w:iCs/>
          <w:sz w:val="36"/>
          <w:szCs w:val="36"/>
        </w:rPr>
        <w:lastRenderedPageBreak/>
        <w:t>2023</w:t>
      </w:r>
      <w:r w:rsidRPr="006D234F">
        <w:rPr>
          <w:i/>
          <w:iCs/>
          <w:sz w:val="36"/>
          <w:szCs w:val="36"/>
        </w:rPr>
        <w:tab/>
      </w:r>
    </w:p>
    <w:p w14:paraId="21D200A2" w14:textId="05D5C2EB" w:rsidR="000C22F4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>Midden seizoen</w:t>
      </w:r>
      <w:r w:rsidR="005C5F55">
        <w:rPr>
          <w:b/>
          <w:bCs/>
          <w:color w:val="0F243E" w:themeColor="text2" w:themeShade="80"/>
          <w:sz w:val="36"/>
          <w:szCs w:val="36"/>
          <w:u w:val="single"/>
        </w:rPr>
        <w:t xml:space="preserve"> </w:t>
      </w:r>
    </w:p>
    <w:p w14:paraId="26534FD7" w14:textId="5A7CB40B" w:rsidR="00CB289C" w:rsidRPr="005C5F55" w:rsidRDefault="005C5F55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>(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 w:rsidR="00737908">
        <w:rPr>
          <w:b/>
          <w:bCs/>
          <w:color w:val="0F243E" w:themeColor="text2" w:themeShade="80"/>
          <w:sz w:val="32"/>
          <w:szCs w:val="32"/>
        </w:rPr>
        <w:t>Minimaal 2 nachten</w:t>
      </w:r>
      <w:r w:rsidRPr="005C5F55">
        <w:rPr>
          <w:b/>
          <w:bCs/>
          <w:color w:val="0F243E" w:themeColor="text2" w:themeShade="80"/>
          <w:sz w:val="32"/>
          <w:szCs w:val="32"/>
        </w:rPr>
        <w:t>, exclusief ontbijt</w:t>
      </w:r>
      <w:r w:rsidR="00175945">
        <w:rPr>
          <w:b/>
          <w:bCs/>
          <w:color w:val="0F243E" w:themeColor="text2" w:themeShade="80"/>
          <w:sz w:val="32"/>
          <w:szCs w:val="32"/>
        </w:rPr>
        <w:t>, tot 3 dagen voor aankomst te annuleren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>
        <w:rPr>
          <w:b/>
          <w:bCs/>
          <w:color w:val="0F243E" w:themeColor="text2" w:themeShade="80"/>
          <w:sz w:val="32"/>
          <w:szCs w:val="32"/>
        </w:rPr>
        <w:t>)</w:t>
      </w:r>
    </w:p>
    <w:p w14:paraId="540FBA91" w14:textId="311579F2" w:rsidR="00CB289C" w:rsidRDefault="007E122E" w:rsidP="007124C5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3E67BB">
        <w:rPr>
          <w:sz w:val="36"/>
          <w:szCs w:val="36"/>
        </w:rPr>
        <w:t>5</w:t>
      </w:r>
      <w:r w:rsidR="00CB289C">
        <w:rPr>
          <w:sz w:val="36"/>
          <w:szCs w:val="36"/>
        </w:rPr>
        <w:t xml:space="preserve"> </w:t>
      </w:r>
      <w:r w:rsidR="00404DD9">
        <w:rPr>
          <w:sz w:val="36"/>
          <w:szCs w:val="36"/>
        </w:rPr>
        <w:t>M</w:t>
      </w:r>
      <w:r w:rsidR="00CB289C">
        <w:rPr>
          <w:sz w:val="36"/>
          <w:szCs w:val="36"/>
        </w:rPr>
        <w:t xml:space="preserve">ei – </w:t>
      </w:r>
      <w:r w:rsidR="003A36BE">
        <w:rPr>
          <w:sz w:val="36"/>
          <w:szCs w:val="36"/>
        </w:rPr>
        <w:t>30 September</w:t>
      </w:r>
    </w:p>
    <w:p w14:paraId="0ECC8EB1" w14:textId="77777777" w:rsidR="00C36F4D" w:rsidRDefault="00C36F4D" w:rsidP="007124C5">
      <w:pPr>
        <w:rPr>
          <w:sz w:val="36"/>
          <w:szCs w:val="36"/>
        </w:rPr>
      </w:pPr>
    </w:p>
    <w:p w14:paraId="1E8F05F5" w14:textId="7A94C260" w:rsidR="00CB289C" w:rsidRPr="00C36F4D" w:rsidRDefault="00C36F4D" w:rsidP="00B84F6D">
      <w:pPr>
        <w:jc w:val="center"/>
        <w:rPr>
          <w:b/>
          <w:bCs/>
          <w:sz w:val="36"/>
          <w:szCs w:val="36"/>
        </w:rPr>
      </w:pPr>
      <w:r w:rsidRPr="00C36F4D">
        <w:rPr>
          <w:b/>
          <w:bCs/>
          <w:sz w:val="36"/>
          <w:szCs w:val="36"/>
        </w:rPr>
        <w:t>MET UITZONDERING VAN HEMELVAART</w:t>
      </w:r>
      <w:r w:rsidR="00924EA1">
        <w:rPr>
          <w:b/>
          <w:bCs/>
          <w:sz w:val="36"/>
          <w:szCs w:val="36"/>
        </w:rPr>
        <w:t>, PINKSTEREN</w:t>
      </w:r>
      <w:r w:rsidR="00701F41">
        <w:rPr>
          <w:b/>
          <w:bCs/>
          <w:sz w:val="36"/>
          <w:szCs w:val="36"/>
        </w:rPr>
        <w:t>,</w:t>
      </w:r>
      <w:r w:rsidRPr="00C36F4D">
        <w:rPr>
          <w:b/>
          <w:bCs/>
          <w:sz w:val="36"/>
          <w:szCs w:val="36"/>
        </w:rPr>
        <w:t xml:space="preserve"> CASTLEFEST</w:t>
      </w:r>
      <w:r w:rsidR="00701F41">
        <w:rPr>
          <w:b/>
          <w:bCs/>
          <w:sz w:val="36"/>
          <w:szCs w:val="36"/>
        </w:rPr>
        <w:t xml:space="preserve"> EN </w:t>
      </w:r>
      <w:r w:rsidR="00807242">
        <w:rPr>
          <w:b/>
          <w:bCs/>
          <w:sz w:val="36"/>
          <w:szCs w:val="36"/>
        </w:rPr>
        <w:t>FORMULE 1 WEEKEND</w:t>
      </w:r>
    </w:p>
    <w:p w14:paraId="6F233728" w14:textId="77777777" w:rsidR="00E50FDF" w:rsidRDefault="00E50FDF" w:rsidP="007124C5">
      <w:pPr>
        <w:rPr>
          <w:sz w:val="36"/>
          <w:szCs w:val="36"/>
        </w:rPr>
      </w:pPr>
    </w:p>
    <w:p w14:paraId="0FDDB9A5" w14:textId="078201CB" w:rsidR="00CB289C" w:rsidRPr="0038734B" w:rsidRDefault="00CB289C" w:rsidP="007124C5">
      <w:pPr>
        <w:rPr>
          <w:sz w:val="36"/>
          <w:szCs w:val="36"/>
        </w:rPr>
      </w:pPr>
      <w:r w:rsidRPr="0038734B">
        <w:rPr>
          <w:sz w:val="36"/>
          <w:szCs w:val="36"/>
        </w:rPr>
        <w:t>Standaardkamer</w:t>
      </w:r>
      <w:r w:rsidRPr="0038734B">
        <w:rPr>
          <w:sz w:val="36"/>
          <w:szCs w:val="36"/>
        </w:rPr>
        <w:tab/>
      </w:r>
      <w:r w:rsidR="0038734B">
        <w:rPr>
          <w:sz w:val="36"/>
          <w:szCs w:val="36"/>
        </w:rPr>
        <w:tab/>
      </w:r>
      <w:r w:rsidR="00510CC2">
        <w:rPr>
          <w:sz w:val="36"/>
          <w:szCs w:val="36"/>
        </w:rPr>
        <w:t>€</w:t>
      </w:r>
      <w:r w:rsidR="0038734B" w:rsidRPr="0038734B">
        <w:rPr>
          <w:sz w:val="36"/>
          <w:szCs w:val="36"/>
        </w:rPr>
        <w:t>8</w:t>
      </w:r>
      <w:r w:rsidR="003E67BB">
        <w:rPr>
          <w:sz w:val="36"/>
          <w:szCs w:val="36"/>
        </w:rPr>
        <w:t>5</w:t>
      </w:r>
      <w:r w:rsidRPr="0038734B">
        <w:rPr>
          <w:sz w:val="36"/>
          <w:szCs w:val="36"/>
        </w:rPr>
        <w:t>.</w:t>
      </w:r>
      <w:r w:rsidR="00E83677" w:rsidRPr="0038734B">
        <w:rPr>
          <w:sz w:val="36"/>
          <w:szCs w:val="36"/>
        </w:rPr>
        <w:t xml:space="preserve">00 </w:t>
      </w:r>
      <w:r w:rsidRPr="0038734B">
        <w:rPr>
          <w:sz w:val="36"/>
          <w:szCs w:val="36"/>
        </w:rPr>
        <w:t>per kamer per nacht</w:t>
      </w:r>
    </w:p>
    <w:p w14:paraId="339330BD" w14:textId="4B34F475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510CC2">
        <w:rPr>
          <w:sz w:val="36"/>
          <w:szCs w:val="36"/>
        </w:rPr>
        <w:t>€</w:t>
      </w:r>
      <w:r w:rsidR="0043643D">
        <w:rPr>
          <w:sz w:val="36"/>
          <w:szCs w:val="36"/>
        </w:rPr>
        <w:t>100</w:t>
      </w:r>
      <w:r>
        <w:rPr>
          <w:sz w:val="36"/>
          <w:szCs w:val="36"/>
        </w:rPr>
        <w:t>.</w:t>
      </w:r>
      <w:r w:rsidR="00E83677">
        <w:rPr>
          <w:sz w:val="36"/>
          <w:szCs w:val="36"/>
        </w:rPr>
        <w:t>00</w:t>
      </w:r>
      <w:r>
        <w:rPr>
          <w:sz w:val="36"/>
          <w:szCs w:val="36"/>
        </w:rPr>
        <w:t xml:space="preserve"> per kamer per nacht</w:t>
      </w:r>
    </w:p>
    <w:p w14:paraId="45A9E101" w14:textId="28CEAAFD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46767B">
        <w:rPr>
          <w:sz w:val="36"/>
          <w:szCs w:val="36"/>
        </w:rPr>
        <w:t>€</w:t>
      </w:r>
      <w:r>
        <w:rPr>
          <w:sz w:val="36"/>
          <w:szCs w:val="36"/>
        </w:rPr>
        <w:t>1</w:t>
      </w:r>
      <w:r w:rsidR="00807242">
        <w:rPr>
          <w:sz w:val="36"/>
          <w:szCs w:val="36"/>
        </w:rPr>
        <w:t>1</w:t>
      </w:r>
      <w:r w:rsidR="0043643D">
        <w:rPr>
          <w:sz w:val="36"/>
          <w:szCs w:val="36"/>
        </w:rPr>
        <w:t>5</w:t>
      </w:r>
      <w:r>
        <w:rPr>
          <w:sz w:val="36"/>
          <w:szCs w:val="36"/>
        </w:rPr>
        <w:t>.00 per kamer per nach</w:t>
      </w:r>
      <w:r w:rsidR="00E50FDF">
        <w:rPr>
          <w:sz w:val="36"/>
          <w:szCs w:val="36"/>
        </w:rPr>
        <w:t>t</w:t>
      </w:r>
    </w:p>
    <w:p w14:paraId="0E3CC2A5" w14:textId="7444629E" w:rsidR="00CB289C" w:rsidRDefault="00462199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3A0DC5">
        <w:rPr>
          <w:sz w:val="36"/>
          <w:szCs w:val="36"/>
        </w:rPr>
        <w:t xml:space="preserve"> </w:t>
      </w:r>
      <w:r w:rsidR="00CB289C">
        <w:rPr>
          <w:sz w:val="36"/>
          <w:szCs w:val="36"/>
        </w:rPr>
        <w:t>Elke 3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toeslag </w:t>
      </w:r>
      <w:r w:rsidR="0046767B">
        <w:rPr>
          <w:sz w:val="36"/>
          <w:szCs w:val="36"/>
        </w:rPr>
        <w:t>€</w:t>
      </w:r>
      <w:r w:rsidR="00CB289C">
        <w:rPr>
          <w:sz w:val="36"/>
          <w:szCs w:val="36"/>
        </w:rPr>
        <w:t>2</w:t>
      </w:r>
      <w:r w:rsidR="0043643D">
        <w:rPr>
          <w:sz w:val="36"/>
          <w:szCs w:val="36"/>
        </w:rPr>
        <w:t>5</w:t>
      </w:r>
      <w:r w:rsidR="00CB289C">
        <w:rPr>
          <w:sz w:val="36"/>
          <w:szCs w:val="36"/>
        </w:rPr>
        <w:t>.0</w:t>
      </w:r>
      <w:r w:rsidR="00E50FDF">
        <w:rPr>
          <w:sz w:val="36"/>
          <w:szCs w:val="36"/>
        </w:rPr>
        <w:t>0</w:t>
      </w:r>
      <w:r w:rsidR="00CB289C">
        <w:rPr>
          <w:sz w:val="36"/>
          <w:szCs w:val="36"/>
        </w:rPr>
        <w:t xml:space="preserve"> p</w:t>
      </w:r>
      <w:r w:rsidR="00E50FDF">
        <w:rPr>
          <w:sz w:val="36"/>
          <w:szCs w:val="36"/>
        </w:rPr>
        <w:t xml:space="preserve">er </w:t>
      </w:r>
      <w:r w:rsidR="00F05FA9">
        <w:rPr>
          <w:sz w:val="36"/>
          <w:szCs w:val="36"/>
        </w:rPr>
        <w:t xml:space="preserve">nacht per </w:t>
      </w:r>
      <w:r w:rsidR="00E50FDF">
        <w:rPr>
          <w:sz w:val="36"/>
          <w:szCs w:val="36"/>
        </w:rPr>
        <w:t>persoon</w:t>
      </w:r>
      <w:r w:rsidR="003A0DC5">
        <w:rPr>
          <w:sz w:val="36"/>
          <w:szCs w:val="36"/>
        </w:rPr>
        <w:t xml:space="preserve"> </w:t>
      </w:r>
      <w:r>
        <w:rPr>
          <w:sz w:val="36"/>
          <w:szCs w:val="36"/>
        </w:rPr>
        <w:t>)</w:t>
      </w:r>
    </w:p>
    <w:p w14:paraId="7257EEBD" w14:textId="326EC963" w:rsidR="000C22F4" w:rsidRDefault="000C22F4" w:rsidP="007124C5">
      <w:pPr>
        <w:rPr>
          <w:sz w:val="36"/>
          <w:szCs w:val="36"/>
        </w:rPr>
      </w:pPr>
    </w:p>
    <w:p w14:paraId="1791F44F" w14:textId="6670A7EB" w:rsidR="0062767B" w:rsidRPr="00A87BC1" w:rsidRDefault="00756F3C" w:rsidP="00756F3C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>Voorwaarden</w:t>
      </w:r>
      <w:r w:rsidR="00A87BC1" w:rsidRPr="00A87BC1">
        <w:rPr>
          <w:b/>
          <w:bCs/>
          <w:sz w:val="36"/>
          <w:szCs w:val="36"/>
        </w:rPr>
        <w:t xml:space="preserve"> voor midden en hoogseizoen</w:t>
      </w:r>
      <w:r w:rsidRPr="00A87BC1">
        <w:rPr>
          <w:b/>
          <w:bCs/>
          <w:sz w:val="36"/>
          <w:szCs w:val="36"/>
        </w:rPr>
        <w:t>:</w:t>
      </w:r>
    </w:p>
    <w:p w14:paraId="5050BADD" w14:textId="77777777" w:rsidR="00756F3C" w:rsidRPr="00A87BC1" w:rsidRDefault="00756F3C" w:rsidP="00756F3C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Alle tarieven mogen tot 3 dagen voor aankomst kosteloos geannuleerd worden. </w:t>
      </w:r>
    </w:p>
    <w:p w14:paraId="15236B4E" w14:textId="441D9C1B" w:rsidR="00FF5EA8" w:rsidRPr="00A87BC1" w:rsidRDefault="00756F3C" w:rsidP="00756F3C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>Annuleren of wijzigen binnen deze 3 dagen kost 1 hotelovernachting.</w:t>
      </w:r>
    </w:p>
    <w:p w14:paraId="1CBC3F3B" w14:textId="1EE8E224" w:rsidR="00A87BC1" w:rsidRPr="00A87BC1" w:rsidRDefault="00A87BC1" w:rsidP="00A87BC1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Babybedjes altijd op aanvraag, kosten </w:t>
      </w:r>
      <w:r w:rsidR="0046767B">
        <w:rPr>
          <w:b/>
          <w:bCs/>
          <w:sz w:val="36"/>
          <w:szCs w:val="36"/>
        </w:rPr>
        <w:t>€1</w:t>
      </w:r>
      <w:r w:rsidRPr="00A87BC1">
        <w:rPr>
          <w:b/>
          <w:bCs/>
          <w:sz w:val="36"/>
          <w:szCs w:val="36"/>
        </w:rPr>
        <w:t>5.00 per bedje</w:t>
      </w:r>
      <w:r w:rsidR="0046767B">
        <w:rPr>
          <w:b/>
          <w:bCs/>
          <w:sz w:val="36"/>
          <w:szCs w:val="36"/>
        </w:rPr>
        <w:t>.</w:t>
      </w:r>
    </w:p>
    <w:p w14:paraId="7CD270FA" w14:textId="171FA584" w:rsidR="00A87BC1" w:rsidRPr="00A87BC1" w:rsidRDefault="00A87BC1" w:rsidP="00A87BC1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Kinderen onder de </w:t>
      </w:r>
      <w:r w:rsidR="00BA5DD2">
        <w:rPr>
          <w:b/>
          <w:bCs/>
          <w:sz w:val="36"/>
          <w:szCs w:val="36"/>
        </w:rPr>
        <w:t>4</w:t>
      </w:r>
      <w:r w:rsidRPr="00A87BC1">
        <w:rPr>
          <w:b/>
          <w:bCs/>
          <w:sz w:val="36"/>
          <w:szCs w:val="36"/>
        </w:rPr>
        <w:t xml:space="preserve"> jaar zijn gratis bij het ontbijt.</w:t>
      </w:r>
    </w:p>
    <w:p w14:paraId="29594B44" w14:textId="32F424A4" w:rsidR="00FF5EA8" w:rsidRPr="00A87BC1" w:rsidRDefault="00A87BC1" w:rsidP="00A87BC1">
      <w:pPr>
        <w:rPr>
          <w:b/>
          <w:bCs/>
          <w:sz w:val="36"/>
          <w:szCs w:val="36"/>
        </w:rPr>
      </w:pPr>
      <w:r w:rsidRPr="00A87BC1">
        <w:rPr>
          <w:b/>
          <w:bCs/>
          <w:sz w:val="36"/>
          <w:szCs w:val="36"/>
        </w:rPr>
        <w:t xml:space="preserve">Ontbijt </w:t>
      </w:r>
      <w:r w:rsidR="0046767B">
        <w:rPr>
          <w:b/>
          <w:bCs/>
          <w:sz w:val="36"/>
          <w:szCs w:val="36"/>
        </w:rPr>
        <w:t>€</w:t>
      </w:r>
      <w:r w:rsidRPr="00A87BC1">
        <w:rPr>
          <w:b/>
          <w:bCs/>
          <w:sz w:val="36"/>
          <w:szCs w:val="36"/>
        </w:rPr>
        <w:t>1</w:t>
      </w:r>
      <w:r w:rsidR="00091296">
        <w:rPr>
          <w:b/>
          <w:bCs/>
          <w:sz w:val="36"/>
          <w:szCs w:val="36"/>
        </w:rPr>
        <w:t>5.00</w:t>
      </w:r>
      <w:r w:rsidRPr="00A87BC1">
        <w:rPr>
          <w:b/>
          <w:bCs/>
          <w:sz w:val="36"/>
          <w:szCs w:val="36"/>
        </w:rPr>
        <w:t xml:space="preserve"> per persoon</w:t>
      </w:r>
      <w:r w:rsidR="00F705FC">
        <w:rPr>
          <w:b/>
          <w:bCs/>
          <w:sz w:val="36"/>
          <w:szCs w:val="36"/>
        </w:rPr>
        <w:t>.</w:t>
      </w:r>
    </w:p>
    <w:p w14:paraId="33638E9B" w14:textId="77777777" w:rsidR="00FF5EA8" w:rsidRDefault="00FF5EA8" w:rsidP="007124C5">
      <w:pPr>
        <w:rPr>
          <w:sz w:val="36"/>
          <w:szCs w:val="36"/>
        </w:rPr>
      </w:pPr>
    </w:p>
    <w:p w14:paraId="0266AD8D" w14:textId="77777777" w:rsidR="00DD5360" w:rsidRDefault="00DD5360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3E660788" w14:textId="7668C102" w:rsidR="00DD5360" w:rsidRPr="006D234F" w:rsidRDefault="006D234F" w:rsidP="007124C5">
      <w:pPr>
        <w:rPr>
          <w:i/>
          <w:iCs/>
          <w:color w:val="0F243E" w:themeColor="text2" w:themeShade="80"/>
          <w:sz w:val="36"/>
          <w:szCs w:val="36"/>
        </w:rPr>
      </w:pPr>
      <w:r w:rsidRPr="006D234F">
        <w:rPr>
          <w:i/>
          <w:iCs/>
          <w:color w:val="0F243E" w:themeColor="text2" w:themeShade="80"/>
          <w:sz w:val="36"/>
          <w:szCs w:val="36"/>
        </w:rPr>
        <w:t>2023</w:t>
      </w:r>
    </w:p>
    <w:p w14:paraId="6DC420FB" w14:textId="77777777" w:rsidR="00DD5360" w:rsidRDefault="00DD5360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584D6906" w14:textId="77777777" w:rsidR="00DD5360" w:rsidRDefault="00DD5360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D13B1B1" w14:textId="18322F4D" w:rsidR="00E50FDF" w:rsidRPr="00F55DB2" w:rsidRDefault="000C22F4" w:rsidP="007124C5">
      <w:pPr>
        <w:rPr>
          <w:b/>
          <w:bCs/>
          <w:sz w:val="36"/>
          <w:szCs w:val="36"/>
          <w:u w:val="single"/>
        </w:rPr>
      </w:pPr>
      <w:r w:rsidRPr="00F55DB2">
        <w:rPr>
          <w:b/>
          <w:bCs/>
          <w:color w:val="0F243E" w:themeColor="text2" w:themeShade="80"/>
          <w:sz w:val="36"/>
          <w:szCs w:val="36"/>
          <w:u w:val="single"/>
        </w:rPr>
        <w:t xml:space="preserve">Laagseizoen </w:t>
      </w:r>
      <w:r w:rsidRPr="00F55DB2">
        <w:rPr>
          <w:b/>
          <w:bCs/>
          <w:sz w:val="36"/>
          <w:szCs w:val="36"/>
          <w:u w:val="single"/>
        </w:rPr>
        <w:tab/>
      </w:r>
    </w:p>
    <w:p w14:paraId="38858ACE" w14:textId="29BF0980" w:rsidR="00E50FDF" w:rsidRPr="006A1C9A" w:rsidRDefault="003D49B8" w:rsidP="007124C5">
      <w:pPr>
        <w:rPr>
          <w:b/>
          <w:bCs/>
          <w:color w:val="0F243E" w:themeColor="text2" w:themeShade="80"/>
          <w:sz w:val="32"/>
          <w:szCs w:val="32"/>
        </w:rPr>
      </w:pPr>
      <w:r w:rsidRPr="006A1C9A">
        <w:rPr>
          <w:b/>
          <w:bCs/>
          <w:color w:val="0F243E" w:themeColor="text2" w:themeShade="80"/>
          <w:sz w:val="32"/>
          <w:szCs w:val="32"/>
        </w:rPr>
        <w:t>(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 w:rsidR="00E50FDF" w:rsidRPr="006A1C9A">
        <w:rPr>
          <w:b/>
          <w:bCs/>
          <w:color w:val="0F243E" w:themeColor="text2" w:themeShade="80"/>
          <w:sz w:val="32"/>
          <w:szCs w:val="32"/>
        </w:rPr>
        <w:t>Geen minimum</w:t>
      </w:r>
      <w:r w:rsidR="00F55DB2" w:rsidRPr="006A1C9A">
        <w:rPr>
          <w:b/>
          <w:bCs/>
          <w:color w:val="0F243E" w:themeColor="text2" w:themeShade="80"/>
          <w:sz w:val="32"/>
          <w:szCs w:val="32"/>
        </w:rPr>
        <w:t xml:space="preserve"> verblijf</w:t>
      </w:r>
      <w:r w:rsidRPr="006A1C9A">
        <w:rPr>
          <w:b/>
          <w:bCs/>
          <w:color w:val="0F243E" w:themeColor="text2" w:themeShade="80"/>
          <w:sz w:val="32"/>
          <w:szCs w:val="32"/>
        </w:rPr>
        <w:t>, e</w:t>
      </w:r>
      <w:r w:rsidR="00685742">
        <w:rPr>
          <w:b/>
          <w:bCs/>
          <w:color w:val="0F243E" w:themeColor="text2" w:themeShade="80"/>
          <w:sz w:val="32"/>
          <w:szCs w:val="32"/>
        </w:rPr>
        <w:t>x</w:t>
      </w:r>
      <w:r w:rsidRPr="006A1C9A">
        <w:rPr>
          <w:b/>
          <w:bCs/>
          <w:color w:val="0F243E" w:themeColor="text2" w:themeShade="80"/>
          <w:sz w:val="32"/>
          <w:szCs w:val="32"/>
        </w:rPr>
        <w:t>clusief ontbijt, tot 18.00 dag van aankomst te annuleren</w:t>
      </w:r>
      <w:r w:rsidR="003A0DC5">
        <w:rPr>
          <w:b/>
          <w:bCs/>
          <w:color w:val="0F243E" w:themeColor="text2" w:themeShade="80"/>
          <w:sz w:val="32"/>
          <w:szCs w:val="32"/>
        </w:rPr>
        <w:t xml:space="preserve"> </w:t>
      </w:r>
      <w:r w:rsidRPr="006A1C9A">
        <w:rPr>
          <w:b/>
          <w:bCs/>
          <w:color w:val="0F243E" w:themeColor="text2" w:themeShade="80"/>
          <w:sz w:val="32"/>
          <w:szCs w:val="32"/>
        </w:rPr>
        <w:t>)</w:t>
      </w:r>
    </w:p>
    <w:p w14:paraId="5F30B733" w14:textId="44B0D29E" w:rsidR="000C22F4" w:rsidRDefault="00E50FDF" w:rsidP="007124C5">
      <w:pPr>
        <w:rPr>
          <w:sz w:val="36"/>
          <w:szCs w:val="36"/>
        </w:rPr>
      </w:pPr>
      <w:r w:rsidRPr="00052344">
        <w:rPr>
          <w:b/>
          <w:bCs/>
          <w:color w:val="0F243E" w:themeColor="text2" w:themeShade="80"/>
          <w:sz w:val="36"/>
          <w:szCs w:val="36"/>
        </w:rPr>
        <w:t>Ontbijt optioneel</w:t>
      </w:r>
      <w:r w:rsidR="007524BC">
        <w:rPr>
          <w:b/>
          <w:bCs/>
          <w:color w:val="0F243E" w:themeColor="text2" w:themeShade="80"/>
          <w:sz w:val="36"/>
          <w:szCs w:val="36"/>
        </w:rPr>
        <w:tab/>
      </w:r>
      <w:r w:rsidR="000C22F4"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J</w:t>
      </w:r>
      <w:r w:rsidR="000C22F4">
        <w:rPr>
          <w:sz w:val="36"/>
          <w:szCs w:val="36"/>
        </w:rPr>
        <w:t xml:space="preserve">anuari </w:t>
      </w:r>
      <w:r w:rsidR="00DD5360">
        <w:rPr>
          <w:sz w:val="36"/>
          <w:szCs w:val="36"/>
        </w:rPr>
        <w:t xml:space="preserve">t/m </w:t>
      </w:r>
      <w:r w:rsidR="000C22F4">
        <w:rPr>
          <w:sz w:val="36"/>
          <w:szCs w:val="36"/>
        </w:rPr>
        <w:t xml:space="preserve"> </w:t>
      </w:r>
      <w:r w:rsidR="00FE49F9">
        <w:rPr>
          <w:sz w:val="36"/>
          <w:szCs w:val="36"/>
        </w:rPr>
        <w:t>2</w:t>
      </w:r>
      <w:r w:rsidR="00DD5360">
        <w:rPr>
          <w:sz w:val="36"/>
          <w:szCs w:val="36"/>
        </w:rPr>
        <w:t>3</w:t>
      </w:r>
      <w:r w:rsidR="000C22F4">
        <w:rPr>
          <w:sz w:val="36"/>
          <w:szCs w:val="36"/>
        </w:rPr>
        <w:t xml:space="preserve"> </w:t>
      </w:r>
      <w:r w:rsidR="00EE7DF8">
        <w:rPr>
          <w:sz w:val="36"/>
          <w:szCs w:val="36"/>
        </w:rPr>
        <w:t>M</w:t>
      </w:r>
      <w:r w:rsidR="000C22F4">
        <w:rPr>
          <w:sz w:val="36"/>
          <w:szCs w:val="36"/>
        </w:rPr>
        <w:t xml:space="preserve">aart </w:t>
      </w:r>
    </w:p>
    <w:p w14:paraId="3E550550" w14:textId="7F358399" w:rsidR="000C22F4" w:rsidRPr="000B16C3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524BC">
        <w:rPr>
          <w:sz w:val="36"/>
          <w:szCs w:val="36"/>
        </w:rPr>
        <w:tab/>
      </w:r>
      <w:r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0</w:t>
      </w:r>
      <w:r>
        <w:rPr>
          <w:sz w:val="36"/>
          <w:szCs w:val="36"/>
        </w:rPr>
        <w:t xml:space="preserve">ktober – 31 december </w:t>
      </w:r>
    </w:p>
    <w:p w14:paraId="1AD4E643" w14:textId="4DFE410F" w:rsidR="00600F3A" w:rsidRDefault="00600F3A" w:rsidP="007124C5"/>
    <w:p w14:paraId="2E12B71E" w14:textId="66FAABE5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Standaardkamer</w:t>
      </w:r>
      <w:r w:rsidRPr="00E50FDF">
        <w:rPr>
          <w:sz w:val="36"/>
          <w:szCs w:val="36"/>
        </w:rPr>
        <w:tab/>
      </w:r>
      <w:r w:rsidR="00A537FA">
        <w:rPr>
          <w:sz w:val="36"/>
          <w:szCs w:val="36"/>
        </w:rPr>
        <w:t>€</w:t>
      </w:r>
      <w:r w:rsidR="00685742">
        <w:rPr>
          <w:sz w:val="36"/>
          <w:szCs w:val="36"/>
        </w:rPr>
        <w:t>74.00</w:t>
      </w:r>
      <w:r w:rsidRPr="00E50FDF">
        <w:rPr>
          <w:sz w:val="36"/>
          <w:szCs w:val="36"/>
        </w:rPr>
        <w:t xml:space="preserve"> per kamer per nacht ex ontbijt</w:t>
      </w:r>
    </w:p>
    <w:p w14:paraId="4DF8827E" w14:textId="07B7ED9D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Classic</w:t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</w:r>
      <w:r w:rsidR="00A537FA">
        <w:rPr>
          <w:sz w:val="36"/>
          <w:szCs w:val="36"/>
        </w:rPr>
        <w:t>€</w:t>
      </w:r>
      <w:r w:rsidR="003A0DC5">
        <w:rPr>
          <w:sz w:val="36"/>
          <w:szCs w:val="36"/>
        </w:rPr>
        <w:t>89</w:t>
      </w:r>
      <w:r w:rsidR="00D20567">
        <w:rPr>
          <w:sz w:val="36"/>
          <w:szCs w:val="36"/>
        </w:rPr>
        <w:t>.</w:t>
      </w:r>
      <w:r w:rsidR="003A0DC5">
        <w:rPr>
          <w:sz w:val="36"/>
          <w:szCs w:val="36"/>
        </w:rPr>
        <w:t>50</w:t>
      </w:r>
      <w:r w:rsidRPr="00E50FDF">
        <w:rPr>
          <w:sz w:val="36"/>
          <w:szCs w:val="36"/>
        </w:rPr>
        <w:t xml:space="preserve"> per kamer per nacht ex ontbijt</w:t>
      </w:r>
    </w:p>
    <w:p w14:paraId="201BDA46" w14:textId="2F6A376A" w:rsidR="003C4BCC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Familiekamer</w:t>
      </w:r>
      <w:r w:rsidRPr="00E50FDF">
        <w:rPr>
          <w:sz w:val="36"/>
          <w:szCs w:val="36"/>
        </w:rPr>
        <w:tab/>
      </w:r>
      <w:r w:rsidR="00A537FA">
        <w:rPr>
          <w:sz w:val="36"/>
          <w:szCs w:val="36"/>
        </w:rPr>
        <w:t>€</w:t>
      </w:r>
      <w:r w:rsidR="00694EF7">
        <w:rPr>
          <w:sz w:val="36"/>
          <w:szCs w:val="36"/>
        </w:rPr>
        <w:t>104</w:t>
      </w:r>
      <w:r w:rsidR="00D20567">
        <w:rPr>
          <w:sz w:val="36"/>
          <w:szCs w:val="36"/>
        </w:rPr>
        <w:t>.</w:t>
      </w:r>
      <w:r w:rsidR="003A0DC5">
        <w:rPr>
          <w:sz w:val="36"/>
          <w:szCs w:val="36"/>
        </w:rPr>
        <w:t>50</w:t>
      </w:r>
      <w:r w:rsidRPr="00E50FDF">
        <w:rPr>
          <w:sz w:val="36"/>
          <w:szCs w:val="36"/>
        </w:rPr>
        <w:t xml:space="preserve"> per kamer per nacht ex ontbijt  </w:t>
      </w:r>
    </w:p>
    <w:p w14:paraId="7E1F5BEE" w14:textId="2F666B0A" w:rsidR="000C22F4" w:rsidRPr="003D29F8" w:rsidRDefault="00EC1C65" w:rsidP="007124C5">
      <w:pPr>
        <w:rPr>
          <w:sz w:val="36"/>
          <w:szCs w:val="36"/>
        </w:rPr>
      </w:pPr>
      <w:r w:rsidRPr="003D29F8">
        <w:rPr>
          <w:color w:val="0F243E" w:themeColor="text2" w:themeShade="80"/>
          <w:sz w:val="36"/>
          <w:szCs w:val="36"/>
        </w:rPr>
        <w:t>(</w:t>
      </w:r>
      <w:r w:rsidR="003A0DC5">
        <w:rPr>
          <w:color w:val="0F243E" w:themeColor="text2" w:themeShade="80"/>
          <w:sz w:val="36"/>
          <w:szCs w:val="36"/>
        </w:rPr>
        <w:t xml:space="preserve"> </w:t>
      </w:r>
      <w:r w:rsidR="00F705FC">
        <w:rPr>
          <w:color w:val="0F243E" w:themeColor="text2" w:themeShade="80"/>
          <w:sz w:val="36"/>
          <w:szCs w:val="36"/>
        </w:rPr>
        <w:t>Elke 3</w:t>
      </w:r>
      <w:r w:rsidR="00F705FC" w:rsidRPr="00F705FC">
        <w:rPr>
          <w:color w:val="0F243E" w:themeColor="text2" w:themeShade="80"/>
          <w:sz w:val="36"/>
          <w:szCs w:val="36"/>
          <w:vertAlign w:val="superscript"/>
        </w:rPr>
        <w:t>e</w:t>
      </w:r>
      <w:r w:rsidR="00F705FC">
        <w:rPr>
          <w:color w:val="0F243E" w:themeColor="text2" w:themeShade="80"/>
          <w:sz w:val="36"/>
          <w:szCs w:val="36"/>
        </w:rPr>
        <w:t xml:space="preserve"> en 4</w:t>
      </w:r>
      <w:r w:rsidR="00F705FC" w:rsidRPr="00F705FC">
        <w:rPr>
          <w:color w:val="0F243E" w:themeColor="text2" w:themeShade="80"/>
          <w:sz w:val="36"/>
          <w:szCs w:val="36"/>
          <w:vertAlign w:val="superscript"/>
        </w:rPr>
        <w:t>e</w:t>
      </w:r>
      <w:r w:rsidR="00F705FC">
        <w:rPr>
          <w:color w:val="0F243E" w:themeColor="text2" w:themeShade="80"/>
          <w:sz w:val="36"/>
          <w:szCs w:val="36"/>
        </w:rPr>
        <w:t xml:space="preserve"> persoon</w:t>
      </w:r>
      <w:r w:rsidR="00D20567">
        <w:rPr>
          <w:color w:val="0F243E" w:themeColor="text2" w:themeShade="80"/>
          <w:sz w:val="36"/>
          <w:szCs w:val="36"/>
        </w:rPr>
        <w:t xml:space="preserve"> toeslag €2</w:t>
      </w:r>
      <w:r w:rsidR="004F7C2C">
        <w:rPr>
          <w:color w:val="0F243E" w:themeColor="text2" w:themeShade="80"/>
          <w:sz w:val="36"/>
          <w:szCs w:val="36"/>
        </w:rPr>
        <w:t>5</w:t>
      </w:r>
      <w:r w:rsidR="00B63F02">
        <w:rPr>
          <w:color w:val="0F243E" w:themeColor="text2" w:themeShade="80"/>
          <w:sz w:val="36"/>
          <w:szCs w:val="36"/>
        </w:rPr>
        <w:t>.</w:t>
      </w:r>
      <w:r w:rsidR="00D20567">
        <w:rPr>
          <w:color w:val="0F243E" w:themeColor="text2" w:themeShade="80"/>
          <w:sz w:val="36"/>
          <w:szCs w:val="36"/>
        </w:rPr>
        <w:t xml:space="preserve">00 per </w:t>
      </w:r>
      <w:r w:rsidR="00F05FA9">
        <w:rPr>
          <w:color w:val="0F243E" w:themeColor="text2" w:themeShade="80"/>
          <w:sz w:val="36"/>
          <w:szCs w:val="36"/>
        </w:rPr>
        <w:t xml:space="preserve">nacht per </w:t>
      </w:r>
      <w:r w:rsidR="00D20567">
        <w:rPr>
          <w:color w:val="0F243E" w:themeColor="text2" w:themeShade="80"/>
          <w:sz w:val="36"/>
          <w:szCs w:val="36"/>
        </w:rPr>
        <w:t xml:space="preserve">persoon </w:t>
      </w:r>
      <w:r w:rsidRPr="003D29F8">
        <w:rPr>
          <w:sz w:val="36"/>
          <w:szCs w:val="36"/>
        </w:rPr>
        <w:t>)</w:t>
      </w:r>
    </w:p>
    <w:p w14:paraId="10EC9112" w14:textId="726FEF9A" w:rsidR="00E50FDF" w:rsidRDefault="00E50FDF" w:rsidP="007124C5">
      <w:pPr>
        <w:rPr>
          <w:sz w:val="36"/>
          <w:szCs w:val="36"/>
        </w:rPr>
      </w:pPr>
    </w:p>
    <w:p w14:paraId="5BE16C1A" w14:textId="7D1917D0" w:rsidR="00E50FDF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Babybedjes altijd op aanvraag, kosten </w:t>
      </w:r>
      <w:r w:rsidR="00A537FA">
        <w:rPr>
          <w:b/>
          <w:bCs/>
          <w:color w:val="000000" w:themeColor="text1"/>
          <w:sz w:val="36"/>
          <w:szCs w:val="36"/>
        </w:rPr>
        <w:t>€</w:t>
      </w:r>
      <w:r w:rsidR="0034241D" w:rsidRPr="003C5032">
        <w:rPr>
          <w:b/>
          <w:bCs/>
          <w:color w:val="000000" w:themeColor="text1"/>
          <w:sz w:val="36"/>
          <w:szCs w:val="36"/>
        </w:rPr>
        <w:t>15</w:t>
      </w:r>
      <w:r w:rsidRPr="003C5032">
        <w:rPr>
          <w:b/>
          <w:bCs/>
          <w:color w:val="000000" w:themeColor="text1"/>
          <w:sz w:val="36"/>
          <w:szCs w:val="36"/>
        </w:rPr>
        <w:t>.00 per bedje</w:t>
      </w:r>
      <w:r w:rsidR="0050535B">
        <w:rPr>
          <w:b/>
          <w:bCs/>
          <w:color w:val="000000" w:themeColor="text1"/>
          <w:sz w:val="36"/>
          <w:szCs w:val="36"/>
        </w:rPr>
        <w:t>.</w:t>
      </w:r>
    </w:p>
    <w:p w14:paraId="4363E11C" w14:textId="25DDF0E4" w:rsidR="000C22F4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Kinderen onder de </w:t>
      </w:r>
      <w:r w:rsidR="00BA5DD2">
        <w:rPr>
          <w:b/>
          <w:bCs/>
          <w:color w:val="000000" w:themeColor="text1"/>
          <w:sz w:val="36"/>
          <w:szCs w:val="36"/>
        </w:rPr>
        <w:t>4</w:t>
      </w:r>
      <w:r w:rsidRPr="003C5032">
        <w:rPr>
          <w:b/>
          <w:bCs/>
          <w:color w:val="000000" w:themeColor="text1"/>
          <w:sz w:val="36"/>
          <w:szCs w:val="36"/>
        </w:rPr>
        <w:t xml:space="preserve"> jaar zijn gratis bij het ontbijt.</w:t>
      </w:r>
    </w:p>
    <w:p w14:paraId="7E8297EF" w14:textId="30D7B97A" w:rsidR="00F06D08" w:rsidRPr="003C5032" w:rsidRDefault="00F06D08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Ontbijt</w:t>
      </w:r>
      <w:r w:rsidR="00266A3B" w:rsidRPr="003C5032">
        <w:rPr>
          <w:b/>
          <w:bCs/>
          <w:color w:val="000000" w:themeColor="text1"/>
          <w:sz w:val="36"/>
          <w:szCs w:val="36"/>
        </w:rPr>
        <w:t xml:space="preserve"> </w:t>
      </w:r>
      <w:r w:rsidR="0050535B">
        <w:rPr>
          <w:b/>
          <w:bCs/>
          <w:color w:val="000000" w:themeColor="text1"/>
          <w:sz w:val="36"/>
          <w:szCs w:val="36"/>
        </w:rPr>
        <w:t>€</w:t>
      </w:r>
      <w:r w:rsidR="00372AE6">
        <w:rPr>
          <w:b/>
          <w:bCs/>
          <w:color w:val="000000" w:themeColor="text1"/>
          <w:sz w:val="36"/>
          <w:szCs w:val="36"/>
        </w:rPr>
        <w:t>15.00</w:t>
      </w:r>
      <w:r w:rsidR="00266A3B" w:rsidRPr="003C5032">
        <w:rPr>
          <w:b/>
          <w:bCs/>
          <w:color w:val="000000" w:themeColor="text1"/>
          <w:sz w:val="36"/>
          <w:szCs w:val="36"/>
        </w:rPr>
        <w:t xml:space="preserve"> per persoon</w:t>
      </w:r>
      <w:r w:rsidR="0050535B">
        <w:rPr>
          <w:b/>
          <w:bCs/>
          <w:color w:val="000000" w:themeColor="text1"/>
          <w:sz w:val="36"/>
          <w:szCs w:val="36"/>
        </w:rPr>
        <w:t>.</w:t>
      </w:r>
    </w:p>
    <w:sectPr w:rsidR="00F06D08" w:rsidRPr="003C5032" w:rsidSect="00BF32B8">
      <w:headerReference w:type="default" r:id="rId7"/>
      <w:headerReference w:type="first" r:id="rId8"/>
      <w:footerReference w:type="first" r:id="rId9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0D79E" w14:textId="77777777" w:rsidR="00DD0B40" w:rsidRDefault="00DD0B40" w:rsidP="00811163">
      <w:pPr>
        <w:spacing w:after="0"/>
      </w:pPr>
      <w:r>
        <w:separator/>
      </w:r>
    </w:p>
  </w:endnote>
  <w:endnote w:type="continuationSeparator" w:id="0">
    <w:p w14:paraId="71C2E494" w14:textId="77777777" w:rsidR="00DD0B40" w:rsidRDefault="00DD0B40" w:rsidP="00811163">
      <w:pPr>
        <w:spacing w:after="0"/>
      </w:pPr>
      <w:r>
        <w:continuationSeparator/>
      </w:r>
    </w:p>
  </w:endnote>
  <w:endnote w:type="continuationNotice" w:id="1">
    <w:p w14:paraId="7DF2506E" w14:textId="77777777" w:rsidR="00DD0B40" w:rsidRDefault="00DD0B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B7630" w14:textId="77777777" w:rsidR="00DD0B40" w:rsidRDefault="00DD0B40" w:rsidP="00811163">
      <w:pPr>
        <w:spacing w:after="0"/>
      </w:pPr>
      <w:r>
        <w:separator/>
      </w:r>
    </w:p>
  </w:footnote>
  <w:footnote w:type="continuationSeparator" w:id="0">
    <w:p w14:paraId="53EE174E" w14:textId="77777777" w:rsidR="00DD0B40" w:rsidRDefault="00DD0B40" w:rsidP="00811163">
      <w:pPr>
        <w:spacing w:after="0"/>
      </w:pPr>
      <w:r>
        <w:continuationSeparator/>
      </w:r>
    </w:p>
  </w:footnote>
  <w:footnote w:type="continuationNotice" w:id="1">
    <w:p w14:paraId="6D1444A3" w14:textId="77777777" w:rsidR="00DD0B40" w:rsidRDefault="00DD0B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11BA3"/>
    <w:rsid w:val="00021DF0"/>
    <w:rsid w:val="00030C06"/>
    <w:rsid w:val="000412AB"/>
    <w:rsid w:val="00052344"/>
    <w:rsid w:val="00076BA3"/>
    <w:rsid w:val="00085234"/>
    <w:rsid w:val="00085401"/>
    <w:rsid w:val="00091296"/>
    <w:rsid w:val="000A4AD3"/>
    <w:rsid w:val="000B16C3"/>
    <w:rsid w:val="000B1D81"/>
    <w:rsid w:val="000B2D5A"/>
    <w:rsid w:val="000C22F4"/>
    <w:rsid w:val="000C236A"/>
    <w:rsid w:val="000D5108"/>
    <w:rsid w:val="001060B0"/>
    <w:rsid w:val="001177BD"/>
    <w:rsid w:val="0012399A"/>
    <w:rsid w:val="00131F74"/>
    <w:rsid w:val="00140AA5"/>
    <w:rsid w:val="001524E0"/>
    <w:rsid w:val="0015558D"/>
    <w:rsid w:val="00155C03"/>
    <w:rsid w:val="00162539"/>
    <w:rsid w:val="00165E0A"/>
    <w:rsid w:val="00172799"/>
    <w:rsid w:val="00175945"/>
    <w:rsid w:val="00176572"/>
    <w:rsid w:val="0018252C"/>
    <w:rsid w:val="0018329C"/>
    <w:rsid w:val="001964F0"/>
    <w:rsid w:val="001A23DD"/>
    <w:rsid w:val="001A6CF2"/>
    <w:rsid w:val="001C1274"/>
    <w:rsid w:val="001C21A4"/>
    <w:rsid w:val="001D10DD"/>
    <w:rsid w:val="001E3601"/>
    <w:rsid w:val="001F6FFE"/>
    <w:rsid w:val="00200FDC"/>
    <w:rsid w:val="00256B8A"/>
    <w:rsid w:val="00266A3B"/>
    <w:rsid w:val="002706A8"/>
    <w:rsid w:val="002866E5"/>
    <w:rsid w:val="002A4B5F"/>
    <w:rsid w:val="002A4ED5"/>
    <w:rsid w:val="002B11A2"/>
    <w:rsid w:val="002C007A"/>
    <w:rsid w:val="002D3D8F"/>
    <w:rsid w:val="002E63F5"/>
    <w:rsid w:val="002E679A"/>
    <w:rsid w:val="00303845"/>
    <w:rsid w:val="003054A3"/>
    <w:rsid w:val="003109A2"/>
    <w:rsid w:val="00311EBA"/>
    <w:rsid w:val="0032004D"/>
    <w:rsid w:val="0032074D"/>
    <w:rsid w:val="003421B8"/>
    <w:rsid w:val="0034241D"/>
    <w:rsid w:val="00354307"/>
    <w:rsid w:val="00372AE6"/>
    <w:rsid w:val="00374B20"/>
    <w:rsid w:val="0038734B"/>
    <w:rsid w:val="003A0DC5"/>
    <w:rsid w:val="003A36BE"/>
    <w:rsid w:val="003C1969"/>
    <w:rsid w:val="003C4BCC"/>
    <w:rsid w:val="003C5032"/>
    <w:rsid w:val="003D29F8"/>
    <w:rsid w:val="003D49B8"/>
    <w:rsid w:val="003D762F"/>
    <w:rsid w:val="003E67BB"/>
    <w:rsid w:val="003E6B9E"/>
    <w:rsid w:val="00404DD9"/>
    <w:rsid w:val="0040716B"/>
    <w:rsid w:val="004119DF"/>
    <w:rsid w:val="004144D2"/>
    <w:rsid w:val="0043643D"/>
    <w:rsid w:val="00462199"/>
    <w:rsid w:val="0046767B"/>
    <w:rsid w:val="00497036"/>
    <w:rsid w:val="004A6451"/>
    <w:rsid w:val="004C3EDD"/>
    <w:rsid w:val="004D5252"/>
    <w:rsid w:val="004F7C2C"/>
    <w:rsid w:val="0050535B"/>
    <w:rsid w:val="00510CC2"/>
    <w:rsid w:val="00513E3A"/>
    <w:rsid w:val="005178FD"/>
    <w:rsid w:val="00523920"/>
    <w:rsid w:val="0053737F"/>
    <w:rsid w:val="0054133A"/>
    <w:rsid w:val="00564584"/>
    <w:rsid w:val="00565B4B"/>
    <w:rsid w:val="005761D6"/>
    <w:rsid w:val="00580E62"/>
    <w:rsid w:val="00581F29"/>
    <w:rsid w:val="005915EE"/>
    <w:rsid w:val="005B4C1E"/>
    <w:rsid w:val="005B55EA"/>
    <w:rsid w:val="005C5F55"/>
    <w:rsid w:val="00600F3A"/>
    <w:rsid w:val="0062566E"/>
    <w:rsid w:val="0062767B"/>
    <w:rsid w:val="006314C4"/>
    <w:rsid w:val="00633358"/>
    <w:rsid w:val="00636A28"/>
    <w:rsid w:val="00642F12"/>
    <w:rsid w:val="006617E1"/>
    <w:rsid w:val="0068342A"/>
    <w:rsid w:val="00685421"/>
    <w:rsid w:val="00685742"/>
    <w:rsid w:val="00694EF7"/>
    <w:rsid w:val="006A1C9A"/>
    <w:rsid w:val="006A591E"/>
    <w:rsid w:val="006C227D"/>
    <w:rsid w:val="006D234F"/>
    <w:rsid w:val="006D7DC3"/>
    <w:rsid w:val="006F3EB2"/>
    <w:rsid w:val="00701F41"/>
    <w:rsid w:val="0070211E"/>
    <w:rsid w:val="007124C5"/>
    <w:rsid w:val="0073729B"/>
    <w:rsid w:val="00737908"/>
    <w:rsid w:val="007406D9"/>
    <w:rsid w:val="00743D62"/>
    <w:rsid w:val="00745A8B"/>
    <w:rsid w:val="0075232A"/>
    <w:rsid w:val="007524BC"/>
    <w:rsid w:val="00756F3C"/>
    <w:rsid w:val="00756FA3"/>
    <w:rsid w:val="00783361"/>
    <w:rsid w:val="00787388"/>
    <w:rsid w:val="007A0235"/>
    <w:rsid w:val="007A7AE4"/>
    <w:rsid w:val="007A7D12"/>
    <w:rsid w:val="007B47D1"/>
    <w:rsid w:val="007C29E9"/>
    <w:rsid w:val="007C690D"/>
    <w:rsid w:val="007E122E"/>
    <w:rsid w:val="007E624D"/>
    <w:rsid w:val="007E6659"/>
    <w:rsid w:val="007F5AE9"/>
    <w:rsid w:val="007F6793"/>
    <w:rsid w:val="00807242"/>
    <w:rsid w:val="00811163"/>
    <w:rsid w:val="00822BE0"/>
    <w:rsid w:val="00824924"/>
    <w:rsid w:val="0083273B"/>
    <w:rsid w:val="00875AE9"/>
    <w:rsid w:val="00892FB1"/>
    <w:rsid w:val="008A1869"/>
    <w:rsid w:val="008B77C9"/>
    <w:rsid w:val="008C269E"/>
    <w:rsid w:val="008D0880"/>
    <w:rsid w:val="008D1C55"/>
    <w:rsid w:val="008E0689"/>
    <w:rsid w:val="008E08E1"/>
    <w:rsid w:val="008E1DF5"/>
    <w:rsid w:val="008E4BF5"/>
    <w:rsid w:val="008E6F18"/>
    <w:rsid w:val="008F09D2"/>
    <w:rsid w:val="008F69C7"/>
    <w:rsid w:val="00905F13"/>
    <w:rsid w:val="00924EA1"/>
    <w:rsid w:val="00935456"/>
    <w:rsid w:val="00946A38"/>
    <w:rsid w:val="0094736E"/>
    <w:rsid w:val="00951E8E"/>
    <w:rsid w:val="00972268"/>
    <w:rsid w:val="009800D3"/>
    <w:rsid w:val="009834AD"/>
    <w:rsid w:val="00985F9D"/>
    <w:rsid w:val="009E0C10"/>
    <w:rsid w:val="00A003F4"/>
    <w:rsid w:val="00A123C6"/>
    <w:rsid w:val="00A13572"/>
    <w:rsid w:val="00A2246A"/>
    <w:rsid w:val="00A33BA2"/>
    <w:rsid w:val="00A537FA"/>
    <w:rsid w:val="00A5742B"/>
    <w:rsid w:val="00A72006"/>
    <w:rsid w:val="00A72963"/>
    <w:rsid w:val="00A87BC1"/>
    <w:rsid w:val="00A90133"/>
    <w:rsid w:val="00A90760"/>
    <w:rsid w:val="00AA1AFC"/>
    <w:rsid w:val="00AC4A2B"/>
    <w:rsid w:val="00AD42A2"/>
    <w:rsid w:val="00AE200D"/>
    <w:rsid w:val="00AE5679"/>
    <w:rsid w:val="00AE7AB6"/>
    <w:rsid w:val="00B01C00"/>
    <w:rsid w:val="00B34E35"/>
    <w:rsid w:val="00B4566F"/>
    <w:rsid w:val="00B51DC6"/>
    <w:rsid w:val="00B532A4"/>
    <w:rsid w:val="00B61544"/>
    <w:rsid w:val="00B63F02"/>
    <w:rsid w:val="00B74CA9"/>
    <w:rsid w:val="00B84F6D"/>
    <w:rsid w:val="00B854CB"/>
    <w:rsid w:val="00BA5DD2"/>
    <w:rsid w:val="00BB590B"/>
    <w:rsid w:val="00BB713D"/>
    <w:rsid w:val="00BB77BD"/>
    <w:rsid w:val="00BF1F17"/>
    <w:rsid w:val="00BF32B8"/>
    <w:rsid w:val="00C05863"/>
    <w:rsid w:val="00C22FB5"/>
    <w:rsid w:val="00C36F4D"/>
    <w:rsid w:val="00C50B3C"/>
    <w:rsid w:val="00C54C4D"/>
    <w:rsid w:val="00C55554"/>
    <w:rsid w:val="00C639B2"/>
    <w:rsid w:val="00C70524"/>
    <w:rsid w:val="00C7600D"/>
    <w:rsid w:val="00C81036"/>
    <w:rsid w:val="00CA2D14"/>
    <w:rsid w:val="00CB289C"/>
    <w:rsid w:val="00CE430D"/>
    <w:rsid w:val="00CF417D"/>
    <w:rsid w:val="00D20567"/>
    <w:rsid w:val="00D33EF8"/>
    <w:rsid w:val="00D40D03"/>
    <w:rsid w:val="00D52B6C"/>
    <w:rsid w:val="00D6794A"/>
    <w:rsid w:val="00D90B72"/>
    <w:rsid w:val="00D94D15"/>
    <w:rsid w:val="00DB7B5F"/>
    <w:rsid w:val="00DD0B40"/>
    <w:rsid w:val="00DD5360"/>
    <w:rsid w:val="00DE0C0F"/>
    <w:rsid w:val="00DF3F17"/>
    <w:rsid w:val="00DF53D8"/>
    <w:rsid w:val="00E164A3"/>
    <w:rsid w:val="00E2514A"/>
    <w:rsid w:val="00E324EF"/>
    <w:rsid w:val="00E3345B"/>
    <w:rsid w:val="00E50FDF"/>
    <w:rsid w:val="00E60BC4"/>
    <w:rsid w:val="00E707F0"/>
    <w:rsid w:val="00E76020"/>
    <w:rsid w:val="00E828F6"/>
    <w:rsid w:val="00E83677"/>
    <w:rsid w:val="00E840FA"/>
    <w:rsid w:val="00EC1C65"/>
    <w:rsid w:val="00ED1625"/>
    <w:rsid w:val="00ED3A0C"/>
    <w:rsid w:val="00ED7A63"/>
    <w:rsid w:val="00EE0B98"/>
    <w:rsid w:val="00EE10C7"/>
    <w:rsid w:val="00EE46E1"/>
    <w:rsid w:val="00EE5FED"/>
    <w:rsid w:val="00EE7DF8"/>
    <w:rsid w:val="00EF27EC"/>
    <w:rsid w:val="00F05FA9"/>
    <w:rsid w:val="00F06D08"/>
    <w:rsid w:val="00F16C1A"/>
    <w:rsid w:val="00F21EBB"/>
    <w:rsid w:val="00F347D8"/>
    <w:rsid w:val="00F373A7"/>
    <w:rsid w:val="00F443CE"/>
    <w:rsid w:val="00F55DB2"/>
    <w:rsid w:val="00F56646"/>
    <w:rsid w:val="00F56C18"/>
    <w:rsid w:val="00F57513"/>
    <w:rsid w:val="00F605C4"/>
    <w:rsid w:val="00F61C29"/>
    <w:rsid w:val="00F65339"/>
    <w:rsid w:val="00F705FC"/>
    <w:rsid w:val="00F759FA"/>
    <w:rsid w:val="00F8611F"/>
    <w:rsid w:val="00FB3758"/>
    <w:rsid w:val="00FE49F9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1EED4-9544-45DF-8272-205EB194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89</TotalTime>
  <Pages>5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Restaurant de Engel</cp:lastModifiedBy>
  <cp:revision>85</cp:revision>
  <cp:lastPrinted>2021-12-21T12:04:00Z</cp:lastPrinted>
  <dcterms:created xsi:type="dcterms:W3CDTF">2021-07-19T10:09:00Z</dcterms:created>
  <dcterms:modified xsi:type="dcterms:W3CDTF">2022-08-12T06:34:00Z</dcterms:modified>
</cp:coreProperties>
</file>