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1909B" w14:textId="17BD9CA5" w:rsidR="00AD0ED4" w:rsidRDefault="00AD0ED4" w:rsidP="00583EE0"/>
    <w:p w14:paraId="0C89D18B" w14:textId="77777777" w:rsidR="00583EE0" w:rsidRDefault="00583EE0" w:rsidP="00583EE0"/>
    <w:p w14:paraId="1D4CBCCA" w14:textId="34432903" w:rsidR="00B0144C" w:rsidRDefault="00B0144C" w:rsidP="00B0144C"/>
    <w:p w14:paraId="23F34B61" w14:textId="1E869B0A" w:rsidR="00B0144C" w:rsidRPr="00B0144C" w:rsidRDefault="00B0144C" w:rsidP="00B0144C">
      <w:pPr>
        <w:rPr>
          <w:b/>
          <w:bCs/>
        </w:rPr>
      </w:pPr>
      <w:r w:rsidRPr="00B0144C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 w:rsidRPr="00B0144C">
        <w:rPr>
          <w:b/>
          <w:bCs/>
        </w:rPr>
        <w:t>HOTELPRIJZEN LAAGSEIZOEN 2024</w:t>
      </w:r>
    </w:p>
    <w:p w14:paraId="479F9258" w14:textId="77777777" w:rsidR="00B0144C" w:rsidRDefault="00B0144C" w:rsidP="00B0144C">
      <w:r>
        <w:t xml:space="preserve"> </w:t>
      </w:r>
    </w:p>
    <w:p w14:paraId="4FBE0618" w14:textId="77777777" w:rsidR="00B0144C" w:rsidRPr="00B0144C" w:rsidRDefault="00B0144C" w:rsidP="00B0144C">
      <w:pPr>
        <w:rPr>
          <w:u w:val="single"/>
        </w:rPr>
      </w:pPr>
      <w:r>
        <w:tab/>
      </w:r>
      <w:r w:rsidRPr="00B0144C">
        <w:rPr>
          <w:u w:val="single"/>
        </w:rPr>
        <w:t xml:space="preserve">Laagseizoen  </w:t>
      </w:r>
      <w:r w:rsidRPr="00B0144C">
        <w:rPr>
          <w:u w:val="single"/>
        </w:rPr>
        <w:tab/>
        <w:t xml:space="preserve"> </w:t>
      </w:r>
    </w:p>
    <w:p w14:paraId="47FCB58A" w14:textId="77777777" w:rsidR="00B0144C" w:rsidRDefault="00B0144C" w:rsidP="00B0144C">
      <w:pPr>
        <w:ind w:firstLine="708"/>
      </w:pPr>
      <w:r>
        <w:t xml:space="preserve">( Geen minimum verblijf, exclusief ontbijt, tot 18.00 dag van aankomst te annuleren ) </w:t>
      </w:r>
    </w:p>
    <w:p w14:paraId="44CD3B69" w14:textId="77777777" w:rsidR="00B0144C" w:rsidRDefault="00B0144C" w:rsidP="00B0144C">
      <w:r>
        <w:tab/>
        <w:t xml:space="preserve">Ontbijt optioneel </w:t>
      </w:r>
      <w:r>
        <w:tab/>
        <w:t xml:space="preserve">01 Januari t/m 21 Maart  2024 </w:t>
      </w:r>
    </w:p>
    <w:p w14:paraId="106D018A" w14:textId="31587325" w:rsidR="00B0144C" w:rsidRDefault="00B0144C" w:rsidP="00B0144C"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01 0ktober – 31 december 2024 </w:t>
      </w:r>
    </w:p>
    <w:p w14:paraId="40E0CF2B" w14:textId="77777777" w:rsidR="00B0144C" w:rsidRDefault="00B0144C" w:rsidP="00B0144C">
      <w:r>
        <w:t xml:space="preserve"> </w:t>
      </w:r>
    </w:p>
    <w:p w14:paraId="0B787BC4" w14:textId="2CBAE556" w:rsidR="00B0144C" w:rsidRDefault="00B0144C" w:rsidP="00A14B60">
      <w:pPr>
        <w:ind w:firstLine="708"/>
      </w:pPr>
      <w:r>
        <w:t xml:space="preserve">Standaardkamer </w:t>
      </w:r>
      <w:r>
        <w:tab/>
      </w:r>
      <w:r>
        <w:t xml:space="preserve">€92.00 per kamer per nacht ex ontbijt </w:t>
      </w:r>
    </w:p>
    <w:p w14:paraId="2830CB32" w14:textId="3C553ABB" w:rsidR="00B0144C" w:rsidRDefault="00B0144C" w:rsidP="00B0144C">
      <w:r>
        <w:tab/>
        <w:t>Classic</w:t>
      </w:r>
      <w:r w:rsidR="00A14B60">
        <w:t>kamer</w:t>
      </w:r>
      <w:r>
        <w:tab/>
        <w:t xml:space="preserve"> </w:t>
      </w:r>
      <w:r>
        <w:tab/>
        <w:t xml:space="preserve">€107.00 per kamer per nacht ex ontbijt </w:t>
      </w:r>
    </w:p>
    <w:p w14:paraId="72F01175" w14:textId="02BFD312" w:rsidR="00B0144C" w:rsidRDefault="00B0144C" w:rsidP="00B0144C">
      <w:r>
        <w:tab/>
        <w:t xml:space="preserve">Familiekamer </w:t>
      </w:r>
      <w:r>
        <w:tab/>
      </w:r>
      <w:r>
        <w:tab/>
      </w:r>
      <w:r>
        <w:t xml:space="preserve">€122.00 per kamer per nacht ex ontbijt   </w:t>
      </w:r>
    </w:p>
    <w:p w14:paraId="7EDA9C9A" w14:textId="77777777" w:rsidR="00B0144C" w:rsidRDefault="00B0144C" w:rsidP="00B0144C">
      <w:r>
        <w:t xml:space="preserve">( Elke 3e en 4e persoon toeslag €30.00 per nacht per persoon ) </w:t>
      </w:r>
    </w:p>
    <w:p w14:paraId="23B6BDC1" w14:textId="77777777" w:rsidR="00B0144C" w:rsidRDefault="00B0144C" w:rsidP="00B0144C">
      <w:r>
        <w:t xml:space="preserve"> </w:t>
      </w:r>
    </w:p>
    <w:p w14:paraId="349A47B1" w14:textId="77777777" w:rsidR="00B0144C" w:rsidRDefault="00B0144C" w:rsidP="00B0144C">
      <w:r>
        <w:t xml:space="preserve">Babybedjes altijd op aanvraag, kosten €17.50 per bedje. </w:t>
      </w:r>
    </w:p>
    <w:p w14:paraId="1DBD1C15" w14:textId="77777777" w:rsidR="00B0144C" w:rsidRDefault="00B0144C" w:rsidP="00B0144C">
      <w:r>
        <w:t xml:space="preserve">Kinderen onder de 4 jaar zijn gratis bij het ontbijt. </w:t>
      </w:r>
    </w:p>
    <w:p w14:paraId="05649995" w14:textId="7AEB0FBE" w:rsidR="00583EE0" w:rsidRDefault="00B0144C" w:rsidP="00B0144C">
      <w:r>
        <w:t>Ontbijt €17.50 per persoon.</w:t>
      </w:r>
    </w:p>
    <w:p w14:paraId="6E7AA09F" w14:textId="77777777" w:rsidR="00B0144C" w:rsidRDefault="00B0144C" w:rsidP="00B0144C"/>
    <w:p w14:paraId="1153FA29" w14:textId="1F0D2E09" w:rsidR="00B0144C" w:rsidRDefault="00B0144C" w:rsidP="00B0144C">
      <w:r>
        <w:t>Prijzen zijn onder voorbehoud van wijzigingen en zijn pas definitief bij boeking.</w:t>
      </w:r>
    </w:p>
    <w:p w14:paraId="7626AADA" w14:textId="77777777" w:rsidR="00B0144C" w:rsidRPr="00583EE0" w:rsidRDefault="00B0144C" w:rsidP="00B0144C"/>
    <w:sectPr w:rsidR="00B0144C" w:rsidRPr="00583EE0" w:rsidSect="00E24B1B">
      <w:headerReference w:type="default" r:id="rId7"/>
      <w:headerReference w:type="first" r:id="rId8"/>
      <w:footerReference w:type="first" r:id="rId9"/>
      <w:pgSz w:w="11906" w:h="16838" w:code="9"/>
      <w:pgMar w:top="1236" w:right="1021" w:bottom="1985" w:left="851" w:header="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00C55F" w14:textId="77777777" w:rsidR="00E24B1B" w:rsidRDefault="00E24B1B" w:rsidP="00811163">
      <w:pPr>
        <w:spacing w:after="0"/>
      </w:pPr>
      <w:r>
        <w:separator/>
      </w:r>
    </w:p>
  </w:endnote>
  <w:endnote w:type="continuationSeparator" w:id="0">
    <w:p w14:paraId="3339334E" w14:textId="77777777" w:rsidR="00E24B1B" w:rsidRDefault="00E24B1B" w:rsidP="008111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8DCA7" w14:textId="37E6E6FF" w:rsidR="00EE10C7" w:rsidRDefault="00BF32B8" w:rsidP="00BF32B8">
    <w:pPr>
      <w:pStyle w:val="Voettekst"/>
      <w:ind w:left="-851"/>
    </w:pPr>
    <w:r>
      <w:rPr>
        <w:noProof/>
        <w:lang w:val="en-US" w:eastAsia="nl-NL"/>
      </w:rPr>
      <w:drawing>
        <wp:inline distT="0" distB="0" distL="0" distR="0" wp14:anchorId="3038A020" wp14:editId="15E259A8">
          <wp:extent cx="7560000" cy="720287"/>
          <wp:effectExtent l="0" t="0" r="952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95DF1" w14:textId="77777777" w:rsidR="00E24B1B" w:rsidRDefault="00E24B1B" w:rsidP="00811163">
      <w:pPr>
        <w:spacing w:after="0"/>
      </w:pPr>
      <w:r>
        <w:separator/>
      </w:r>
    </w:p>
  </w:footnote>
  <w:footnote w:type="continuationSeparator" w:id="0">
    <w:p w14:paraId="2029C4C8" w14:textId="77777777" w:rsidR="00E24B1B" w:rsidRDefault="00E24B1B" w:rsidP="008111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CDD97" w14:textId="77777777" w:rsidR="00A72963" w:rsidRDefault="00EE10C7">
    <w:pPr>
      <w:pStyle w:val="Koptekst"/>
    </w:pPr>
    <w:r>
      <w:rPr>
        <w:noProof/>
        <w:lang w:val="en-US" w:eastAsia="nl-NL"/>
      </w:rPr>
      <w:drawing>
        <wp:inline distT="0" distB="0" distL="0" distR="0" wp14:anchorId="7513D7D0" wp14:editId="154B2E91">
          <wp:extent cx="6360795" cy="974725"/>
          <wp:effectExtent l="0" t="0" r="0" b="0"/>
          <wp:docPr id="4" name="Afbeelding 1" descr="Macintosh HD:Users:LaLique:Desktop:Briefpapier_de_Engel_bov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Lique:Desktop:Briefpapier_de_Engel_bov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B7883" w14:textId="0FD83FDC" w:rsidR="00EE10C7" w:rsidRDefault="00BF32B8" w:rsidP="00BF32B8">
    <w:pPr>
      <w:pStyle w:val="Koptekst"/>
      <w:ind w:left="-851"/>
    </w:pPr>
    <w:r w:rsidRPr="00BF32B8">
      <w:rPr>
        <w:noProof/>
      </w:rPr>
      <w:drawing>
        <wp:inline distT="0" distB="0" distL="0" distR="0" wp14:anchorId="7616998F" wp14:editId="716B17A1">
          <wp:extent cx="7560000" cy="1439607"/>
          <wp:effectExtent l="0" t="0" r="9525" b="825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1B1B5F" w14:textId="4382E6AC" w:rsidR="00EE10C7" w:rsidRDefault="00EE10C7" w:rsidP="00BF32B8">
    <w:pPr>
      <w:pStyle w:val="Koptekst"/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63"/>
    <w:rsid w:val="000412AB"/>
    <w:rsid w:val="00053D0A"/>
    <w:rsid w:val="000B16C3"/>
    <w:rsid w:val="000B1D81"/>
    <w:rsid w:val="000D574F"/>
    <w:rsid w:val="000F60AF"/>
    <w:rsid w:val="001060B0"/>
    <w:rsid w:val="00116231"/>
    <w:rsid w:val="00127576"/>
    <w:rsid w:val="00131F74"/>
    <w:rsid w:val="001477BF"/>
    <w:rsid w:val="001524E0"/>
    <w:rsid w:val="0015558D"/>
    <w:rsid w:val="001C1274"/>
    <w:rsid w:val="001E3601"/>
    <w:rsid w:val="001F6FFE"/>
    <w:rsid w:val="00235042"/>
    <w:rsid w:val="002706A8"/>
    <w:rsid w:val="002A4ED5"/>
    <w:rsid w:val="002B0FB3"/>
    <w:rsid w:val="002B11A2"/>
    <w:rsid w:val="002C007A"/>
    <w:rsid w:val="002D090A"/>
    <w:rsid w:val="002E679A"/>
    <w:rsid w:val="002F08C2"/>
    <w:rsid w:val="00354307"/>
    <w:rsid w:val="003C1969"/>
    <w:rsid w:val="0040394C"/>
    <w:rsid w:val="00405EBE"/>
    <w:rsid w:val="004119DF"/>
    <w:rsid w:val="0046070B"/>
    <w:rsid w:val="004B6F97"/>
    <w:rsid w:val="004C4745"/>
    <w:rsid w:val="00513E3A"/>
    <w:rsid w:val="00517366"/>
    <w:rsid w:val="005526C1"/>
    <w:rsid w:val="00562D62"/>
    <w:rsid w:val="005639D2"/>
    <w:rsid w:val="00564584"/>
    <w:rsid w:val="00565B4B"/>
    <w:rsid w:val="00583EE0"/>
    <w:rsid w:val="00591D05"/>
    <w:rsid w:val="005956D3"/>
    <w:rsid w:val="00600F3A"/>
    <w:rsid w:val="006420F1"/>
    <w:rsid w:val="006428A8"/>
    <w:rsid w:val="00645D7A"/>
    <w:rsid w:val="0069128D"/>
    <w:rsid w:val="00692965"/>
    <w:rsid w:val="007124C5"/>
    <w:rsid w:val="00720FC3"/>
    <w:rsid w:val="00733E57"/>
    <w:rsid w:val="0073729B"/>
    <w:rsid w:val="00737AE5"/>
    <w:rsid w:val="00745A8B"/>
    <w:rsid w:val="007A7D12"/>
    <w:rsid w:val="007C4227"/>
    <w:rsid w:val="007E2233"/>
    <w:rsid w:val="007E6659"/>
    <w:rsid w:val="00811163"/>
    <w:rsid w:val="00822A62"/>
    <w:rsid w:val="00834DFA"/>
    <w:rsid w:val="00855B05"/>
    <w:rsid w:val="00866D8D"/>
    <w:rsid w:val="00877517"/>
    <w:rsid w:val="008A7F2B"/>
    <w:rsid w:val="008E39EE"/>
    <w:rsid w:val="008E4BF5"/>
    <w:rsid w:val="008F09D2"/>
    <w:rsid w:val="008F69C7"/>
    <w:rsid w:val="00905F13"/>
    <w:rsid w:val="00911B76"/>
    <w:rsid w:val="00935456"/>
    <w:rsid w:val="00945518"/>
    <w:rsid w:val="0094736E"/>
    <w:rsid w:val="00951E8E"/>
    <w:rsid w:val="00966D90"/>
    <w:rsid w:val="00985F9D"/>
    <w:rsid w:val="00A0279B"/>
    <w:rsid w:val="00A05D7A"/>
    <w:rsid w:val="00A14B60"/>
    <w:rsid w:val="00A2677C"/>
    <w:rsid w:val="00A522CF"/>
    <w:rsid w:val="00A6430A"/>
    <w:rsid w:val="00A72963"/>
    <w:rsid w:val="00A904D5"/>
    <w:rsid w:val="00A923E7"/>
    <w:rsid w:val="00AB5125"/>
    <w:rsid w:val="00AC4A2B"/>
    <w:rsid w:val="00AD0ED4"/>
    <w:rsid w:val="00AD19FC"/>
    <w:rsid w:val="00AD4B94"/>
    <w:rsid w:val="00B0144C"/>
    <w:rsid w:val="00B01C00"/>
    <w:rsid w:val="00B34E35"/>
    <w:rsid w:val="00B61FC5"/>
    <w:rsid w:val="00BA324B"/>
    <w:rsid w:val="00BE4827"/>
    <w:rsid w:val="00BF32B8"/>
    <w:rsid w:val="00C05863"/>
    <w:rsid w:val="00C7600D"/>
    <w:rsid w:val="00CA2D14"/>
    <w:rsid w:val="00D1399D"/>
    <w:rsid w:val="00D516AD"/>
    <w:rsid w:val="00DA682E"/>
    <w:rsid w:val="00DB7B5F"/>
    <w:rsid w:val="00DC2497"/>
    <w:rsid w:val="00DD77D9"/>
    <w:rsid w:val="00DE69E5"/>
    <w:rsid w:val="00E24B1B"/>
    <w:rsid w:val="00E324EF"/>
    <w:rsid w:val="00E3345B"/>
    <w:rsid w:val="00E828F6"/>
    <w:rsid w:val="00EA3B14"/>
    <w:rsid w:val="00ED3A0C"/>
    <w:rsid w:val="00ED7A63"/>
    <w:rsid w:val="00EE10C7"/>
    <w:rsid w:val="00F02EAB"/>
    <w:rsid w:val="00F03AE6"/>
    <w:rsid w:val="00F07E81"/>
    <w:rsid w:val="00F21EBB"/>
    <w:rsid w:val="00F373A7"/>
    <w:rsid w:val="00F654B9"/>
    <w:rsid w:val="00F8548A"/>
    <w:rsid w:val="00FA5404"/>
    <w:rsid w:val="00FC6364"/>
    <w:rsid w:val="00FD5837"/>
    <w:rsid w:val="00FE0EE7"/>
    <w:rsid w:val="00FE473E"/>
    <w:rsid w:val="00FF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212A81"/>
  <w15:docId w15:val="{B3B1C632-4A80-4F87-B9EB-3BE5DDDE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2D14"/>
    <w:pPr>
      <w:spacing w:line="240" w:lineRule="auto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911B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811163"/>
  </w:style>
  <w:style w:type="paragraph" w:styleId="Voettekst">
    <w:name w:val="footer"/>
    <w:basedOn w:val="Standaard"/>
    <w:link w:val="Voet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1163"/>
  </w:style>
  <w:style w:type="paragraph" w:styleId="Ballontekst">
    <w:name w:val="Balloon Text"/>
    <w:basedOn w:val="Standaard"/>
    <w:link w:val="BallontekstChar"/>
    <w:uiPriority w:val="99"/>
    <w:semiHidden/>
    <w:unhideWhenUsed/>
    <w:rsid w:val="008111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116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A2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706A8"/>
    <w:pPr>
      <w:spacing w:after="0" w:line="240" w:lineRule="auto"/>
    </w:pPr>
    <w:rPr>
      <w:rFonts w:ascii="Arial" w:hAnsi="Arial"/>
    </w:rPr>
  </w:style>
  <w:style w:type="character" w:customStyle="1" w:styleId="Kop1Char">
    <w:name w:val="Kop 1 Char"/>
    <w:basedOn w:val="Standaardalinea-lettertype"/>
    <w:link w:val="Kop1"/>
    <w:uiPriority w:val="9"/>
    <w:rsid w:val="00911B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6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Liftco\standaard\Sjablonen\briefpapier_ver%20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3C606-659D-431B-883E-40DC75DE4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briefpapier_ver 01</Template>
  <TotalTime>1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liftco</dc:creator>
  <cp:lastModifiedBy>Restaurant de Engel</cp:lastModifiedBy>
  <cp:revision>2</cp:revision>
  <cp:lastPrinted>2024-01-17T19:10:00Z</cp:lastPrinted>
  <dcterms:created xsi:type="dcterms:W3CDTF">2024-10-08T12:53:00Z</dcterms:created>
  <dcterms:modified xsi:type="dcterms:W3CDTF">2024-10-08T12:53:00Z</dcterms:modified>
</cp:coreProperties>
</file>