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1909B" w14:textId="17BD9CA5" w:rsidR="00AD0ED4" w:rsidRDefault="00AD0ED4" w:rsidP="00583EE0"/>
    <w:p w14:paraId="0C89D18B" w14:textId="56437D1A" w:rsidR="00583EE0" w:rsidRPr="00AE407F" w:rsidRDefault="007F4D98" w:rsidP="00583EE0">
      <w:pPr>
        <w:rPr>
          <w:rFonts w:asciiTheme="minorHAnsi" w:hAnsiTheme="minorHAnsi" w:cstheme="minorHAnsi"/>
          <w:b/>
          <w:bCs/>
          <w:sz w:val="52"/>
          <w:szCs w:val="52"/>
        </w:rPr>
      </w:pPr>
      <w:r>
        <w:tab/>
      </w:r>
      <w:r>
        <w:tab/>
      </w:r>
      <w:r>
        <w:tab/>
      </w:r>
      <w:r>
        <w:tab/>
      </w:r>
      <w:r>
        <w:tab/>
      </w:r>
      <w:r w:rsidRPr="00AE407F">
        <w:rPr>
          <w:rFonts w:asciiTheme="minorHAnsi" w:hAnsiTheme="minorHAnsi" w:cstheme="minorHAnsi"/>
          <w:b/>
          <w:bCs/>
          <w:sz w:val="52"/>
          <w:szCs w:val="52"/>
        </w:rPr>
        <w:t>Hotelprijzen 2025</w:t>
      </w:r>
      <w:r w:rsidRPr="00AE407F">
        <w:rPr>
          <w:rFonts w:asciiTheme="minorHAnsi" w:hAnsiTheme="minorHAnsi" w:cstheme="minorHAnsi"/>
          <w:b/>
          <w:bCs/>
          <w:sz w:val="52"/>
          <w:szCs w:val="52"/>
        </w:rPr>
        <w:tab/>
      </w:r>
    </w:p>
    <w:p w14:paraId="3D714E55" w14:textId="77777777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52FCC647" w14:textId="5F3E0D5B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7F4D98">
        <w:rPr>
          <w:rFonts w:asciiTheme="minorHAnsi" w:hAnsiTheme="minorHAnsi" w:cstheme="minorHAnsi"/>
          <w:b/>
          <w:bCs/>
          <w:sz w:val="36"/>
          <w:szCs w:val="36"/>
          <w:u w:val="single"/>
        </w:rPr>
        <w:t>Keukenhofperiode Aankomst 1</w:t>
      </w:r>
      <w:r w:rsidR="00FA7275">
        <w:rPr>
          <w:rFonts w:asciiTheme="minorHAnsi" w:hAnsiTheme="minorHAnsi" w:cstheme="minorHAnsi"/>
          <w:b/>
          <w:bCs/>
          <w:sz w:val="36"/>
          <w:szCs w:val="36"/>
          <w:u w:val="single"/>
        </w:rPr>
        <w:t>9</w:t>
      </w:r>
      <w:r w:rsidRPr="007F4D98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Maart t/m 11 Mei 2025</w:t>
      </w:r>
    </w:p>
    <w:p w14:paraId="4D78888C" w14:textId="77777777" w:rsidR="00F22A1A" w:rsidRPr="007F4D98" w:rsidRDefault="00F22A1A" w:rsidP="00F22A1A">
      <w:pPr>
        <w:rPr>
          <w:rFonts w:asciiTheme="minorHAnsi" w:hAnsiTheme="minorHAnsi" w:cstheme="minorHAnsi"/>
          <w:i/>
          <w:iCs/>
          <w:sz w:val="36"/>
          <w:szCs w:val="36"/>
        </w:rPr>
      </w:pPr>
      <w:r w:rsidRPr="007F4D98">
        <w:rPr>
          <w:rFonts w:asciiTheme="minorHAnsi" w:hAnsiTheme="minorHAnsi" w:cstheme="minorHAnsi"/>
          <w:i/>
          <w:iCs/>
          <w:sz w:val="36"/>
          <w:szCs w:val="36"/>
        </w:rPr>
        <w:t>(min 2 nachten verblijf, inclusief ontbijt, tot 3 dagen voor aankomst te annuleren)</w:t>
      </w:r>
    </w:p>
    <w:p w14:paraId="75656249" w14:textId="77777777" w:rsidR="00F22A1A" w:rsidRDefault="00F22A1A" w:rsidP="00583EE0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22BB005E" w14:textId="0377652B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Standaardkamer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150.00 per kamer per nacht 2 p</w:t>
      </w:r>
    </w:p>
    <w:p w14:paraId="03E05717" w14:textId="11C613D6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133.00 per kamer per nacht 1 p</w:t>
      </w:r>
    </w:p>
    <w:p w14:paraId="7DF1A8B3" w14:textId="49D1010D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7F4D98">
        <w:rPr>
          <w:rFonts w:asciiTheme="minorHAnsi" w:hAnsiTheme="minorHAnsi" w:cstheme="minorHAnsi"/>
          <w:b/>
          <w:bCs/>
          <w:sz w:val="36"/>
          <w:szCs w:val="36"/>
        </w:rPr>
        <w:t>Classic kamer</w:t>
      </w:r>
      <w:r w:rsidRPr="007F4D98">
        <w:rPr>
          <w:rFonts w:asciiTheme="minorHAnsi" w:hAnsiTheme="minorHAnsi" w:cstheme="minorHAnsi"/>
          <w:b/>
          <w:bCs/>
          <w:sz w:val="36"/>
          <w:szCs w:val="36"/>
        </w:rPr>
        <w:tab/>
      </w:r>
      <w:r w:rsidRPr="007F4D98">
        <w:rPr>
          <w:rFonts w:asciiTheme="minorHAnsi" w:hAnsiTheme="minorHAnsi" w:cstheme="minorHAnsi"/>
          <w:b/>
          <w:bCs/>
          <w:sz w:val="36"/>
          <w:szCs w:val="36"/>
        </w:rPr>
        <w:tab/>
        <w:t>euro 165.00 per ka</w:t>
      </w:r>
      <w:r>
        <w:rPr>
          <w:rFonts w:asciiTheme="minorHAnsi" w:hAnsiTheme="minorHAnsi" w:cstheme="minorHAnsi"/>
          <w:b/>
          <w:bCs/>
          <w:sz w:val="36"/>
          <w:szCs w:val="36"/>
        </w:rPr>
        <w:t>mer per nacht 2 p</w:t>
      </w:r>
    </w:p>
    <w:p w14:paraId="216544B9" w14:textId="2C9392DB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148.00 per kamer per nacht 1 p</w:t>
      </w:r>
    </w:p>
    <w:p w14:paraId="2349596B" w14:textId="7B8964BA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Familie kamer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180.00 per kamer per nacht 2 p</w:t>
      </w:r>
    </w:p>
    <w:p w14:paraId="12B47168" w14:textId="472C278D" w:rsidR="007F4D98" w:rsidRDefault="00F22A1A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 w:rsidR="007F4D98">
        <w:rPr>
          <w:rFonts w:asciiTheme="minorHAnsi" w:hAnsiTheme="minorHAnsi" w:cstheme="minorHAnsi"/>
          <w:b/>
          <w:bCs/>
          <w:sz w:val="36"/>
          <w:szCs w:val="36"/>
        </w:rPr>
        <w:tab/>
        <w:t>Euro 163.00 per kamer per nacht 1 p</w:t>
      </w:r>
    </w:p>
    <w:p w14:paraId="5A1C9D81" w14:textId="39CAFA6F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223.00 per kamer per nacht 3 p</w:t>
      </w:r>
    </w:p>
    <w:p w14:paraId="1255DEA5" w14:textId="158C9B9E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266.00 per kamer per nacht 4 p</w:t>
      </w:r>
    </w:p>
    <w:p w14:paraId="46F6CE0A" w14:textId="539FC4BB" w:rsidR="00F22A1A" w:rsidRPr="00F22A1A" w:rsidRDefault="00F22A1A" w:rsidP="00F22A1A">
      <w:pPr>
        <w:pStyle w:val="Lijstalinea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F22A1A">
        <w:rPr>
          <w:rFonts w:asciiTheme="minorHAnsi" w:hAnsiTheme="minorHAnsi" w:cstheme="minorHAnsi"/>
          <w:sz w:val="28"/>
          <w:szCs w:val="28"/>
        </w:rPr>
        <w:t>Familiekamer boekbaar voor max 3 volwassenen of  max 2 volw en 2 kinderen</w:t>
      </w:r>
    </w:p>
    <w:p w14:paraId="21B988DB" w14:textId="77777777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29B0F533" w14:textId="77777777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26969BE5" w14:textId="77777777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1878CDAC" w14:textId="77777777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40C9C463" w14:textId="79C07AE7" w:rsidR="007F4D98" w:rsidRPr="00DC343F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lastRenderedPageBreak/>
        <w:t xml:space="preserve">Uitzonderingen </w:t>
      </w:r>
    </w:p>
    <w:p w14:paraId="23964E8B" w14:textId="34ACACC3" w:rsidR="007F4D98" w:rsidRPr="006931FF" w:rsidRDefault="007F4D98" w:rsidP="00583EE0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6931FF">
        <w:rPr>
          <w:rFonts w:asciiTheme="minorHAnsi" w:hAnsiTheme="minorHAnsi" w:cstheme="minorHAnsi"/>
          <w:b/>
          <w:bCs/>
          <w:sz w:val="36"/>
          <w:szCs w:val="36"/>
          <w:u w:val="single"/>
        </w:rPr>
        <w:t>Corso dag 11 en 12 April 2025</w:t>
      </w:r>
      <w:r w:rsidR="00DC343F" w:rsidRPr="006931FF">
        <w:rPr>
          <w:rFonts w:asciiTheme="minorHAnsi" w:hAnsiTheme="minorHAnsi" w:cstheme="minorHAnsi"/>
          <w:b/>
          <w:bCs/>
          <w:sz w:val="36"/>
          <w:szCs w:val="36"/>
        </w:rPr>
        <w:t xml:space="preserve">     </w:t>
      </w:r>
      <w:r w:rsidR="00DC343F" w:rsidRPr="006931FF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 </w:t>
      </w:r>
      <w:r w:rsidRPr="006931FF">
        <w:rPr>
          <w:rFonts w:asciiTheme="minorHAnsi" w:hAnsiTheme="minorHAnsi" w:cstheme="minorHAnsi"/>
          <w:b/>
          <w:bCs/>
          <w:sz w:val="36"/>
          <w:szCs w:val="36"/>
          <w:u w:val="single"/>
        </w:rPr>
        <w:t>Pa</w:t>
      </w:r>
      <w:r w:rsidR="003F35FD" w:rsidRPr="006931FF">
        <w:rPr>
          <w:rFonts w:asciiTheme="minorHAnsi" w:hAnsiTheme="minorHAnsi" w:cstheme="minorHAnsi"/>
          <w:b/>
          <w:bCs/>
          <w:sz w:val="36"/>
          <w:szCs w:val="36"/>
          <w:u w:val="single"/>
        </w:rPr>
        <w:t>sen</w:t>
      </w:r>
      <w:r w:rsidR="00DC343F" w:rsidRPr="006931FF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</w:t>
      </w:r>
      <w:r w:rsidRPr="006931FF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18 </w:t>
      </w:r>
      <w:r w:rsidR="003F35FD" w:rsidRPr="006931FF">
        <w:rPr>
          <w:rFonts w:asciiTheme="minorHAnsi" w:hAnsiTheme="minorHAnsi" w:cstheme="minorHAnsi"/>
          <w:b/>
          <w:bCs/>
          <w:sz w:val="36"/>
          <w:szCs w:val="36"/>
          <w:u w:val="single"/>
        </w:rPr>
        <w:t>A</w:t>
      </w:r>
      <w:r w:rsidRPr="006931FF">
        <w:rPr>
          <w:rFonts w:asciiTheme="minorHAnsi" w:hAnsiTheme="minorHAnsi" w:cstheme="minorHAnsi"/>
          <w:b/>
          <w:bCs/>
          <w:sz w:val="36"/>
          <w:szCs w:val="36"/>
          <w:u w:val="single"/>
        </w:rPr>
        <w:t>pril t/m 21 April 2025</w:t>
      </w:r>
    </w:p>
    <w:p w14:paraId="743EF20E" w14:textId="19AEECD0" w:rsidR="007F4D98" w:rsidRPr="007F4D98" w:rsidRDefault="007F4D98" w:rsidP="00583EE0">
      <w:pPr>
        <w:rPr>
          <w:rFonts w:asciiTheme="minorHAnsi" w:hAnsiTheme="minorHAnsi" w:cstheme="minorHAnsi"/>
          <w:i/>
          <w:iCs/>
          <w:sz w:val="36"/>
          <w:szCs w:val="36"/>
        </w:rPr>
      </w:pPr>
      <w:bookmarkStart w:id="0" w:name="_Hlk168141938"/>
      <w:r w:rsidRPr="007F4D98">
        <w:rPr>
          <w:rFonts w:asciiTheme="minorHAnsi" w:hAnsiTheme="minorHAnsi" w:cstheme="minorHAnsi"/>
          <w:i/>
          <w:iCs/>
          <w:sz w:val="36"/>
          <w:szCs w:val="36"/>
        </w:rPr>
        <w:t>(min 2 nachten verblijf, inclusief ontbijt, tot 3 dagen voor aankomst te annuleren)</w:t>
      </w:r>
    </w:p>
    <w:bookmarkEnd w:id="0"/>
    <w:p w14:paraId="77F0102E" w14:textId="7EACB22D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7F4D98">
        <w:rPr>
          <w:rFonts w:asciiTheme="minorHAnsi" w:hAnsiTheme="minorHAnsi" w:cstheme="minorHAnsi"/>
          <w:b/>
          <w:bCs/>
          <w:sz w:val="36"/>
          <w:szCs w:val="36"/>
        </w:rPr>
        <w:t>Standaardkamer</w:t>
      </w:r>
      <w:r w:rsidRPr="007F4D98">
        <w:rPr>
          <w:rFonts w:asciiTheme="minorHAnsi" w:hAnsiTheme="minorHAnsi" w:cstheme="minorHAnsi"/>
          <w:b/>
          <w:bCs/>
          <w:sz w:val="36"/>
          <w:szCs w:val="36"/>
        </w:rPr>
        <w:tab/>
        <w:t>euro 172.00 per kamer p</w:t>
      </w:r>
      <w:r>
        <w:rPr>
          <w:rFonts w:asciiTheme="minorHAnsi" w:hAnsiTheme="minorHAnsi" w:cstheme="minorHAnsi"/>
          <w:b/>
          <w:bCs/>
          <w:sz w:val="36"/>
          <w:szCs w:val="36"/>
        </w:rPr>
        <w:t>er nacht 2 p</w:t>
      </w:r>
    </w:p>
    <w:p w14:paraId="23FC4A1B" w14:textId="0AD175D0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155.00 per kamer per nacht 1 p</w:t>
      </w:r>
    </w:p>
    <w:p w14:paraId="3DFF46B2" w14:textId="3B82AFCF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Classickamer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187.00 per kamer per nacht 2 p</w:t>
      </w:r>
    </w:p>
    <w:p w14:paraId="62D6CDD0" w14:textId="77777777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170.00 per kamer per nacht 1 p</w:t>
      </w:r>
    </w:p>
    <w:p w14:paraId="205370D9" w14:textId="77777777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Familiekamer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202.00 per kamer per nacht 2 p</w:t>
      </w:r>
    </w:p>
    <w:p w14:paraId="32D21EFB" w14:textId="77777777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185.00 per kamer per nacht 1 p</w:t>
      </w:r>
    </w:p>
    <w:p w14:paraId="00F7257E" w14:textId="77777777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245.00 per kamer per nacht 3 p</w:t>
      </w:r>
    </w:p>
    <w:p w14:paraId="5F5CA590" w14:textId="77777777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288.00 per kamer per nacht 4 p</w:t>
      </w:r>
    </w:p>
    <w:p w14:paraId="10A68850" w14:textId="09A20733" w:rsidR="003F35FD" w:rsidRPr="00DC343F" w:rsidRDefault="003F35FD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Pinksteren </w:t>
      </w:r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</w:rPr>
        <w:tab/>
        <w:t>6 Juni t/m 9 Juni 2025</w:t>
      </w:r>
    </w:p>
    <w:p w14:paraId="5FC82BB8" w14:textId="77777777" w:rsidR="003F35FD" w:rsidRPr="00DC343F" w:rsidRDefault="003F35FD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 xml:space="preserve">Castle Fest </w:t>
      </w:r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ab/>
        <w:t>31 Juli t/m 3 Augustus 2025</w:t>
      </w:r>
    </w:p>
    <w:p w14:paraId="1D4216B3" w14:textId="77777777" w:rsidR="003F35FD" w:rsidRPr="00DC343F" w:rsidRDefault="003F35FD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Formule 1 </w:t>
      </w:r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</w:rPr>
        <w:tab/>
        <w:t>29 Augustus t/m 31 Augustus 2025</w:t>
      </w:r>
    </w:p>
    <w:p w14:paraId="42EF5AEB" w14:textId="00495B04" w:rsidR="007F4D98" w:rsidRDefault="003F35FD" w:rsidP="003F35FD">
      <w:pPr>
        <w:rPr>
          <w:rFonts w:asciiTheme="minorHAnsi" w:hAnsiTheme="minorHAnsi" w:cstheme="minorHAnsi"/>
          <w:i/>
          <w:iCs/>
          <w:sz w:val="36"/>
          <w:szCs w:val="36"/>
        </w:rPr>
      </w:pPr>
      <w:r w:rsidRPr="003F35FD">
        <w:rPr>
          <w:rFonts w:asciiTheme="minorHAnsi" w:hAnsiTheme="minorHAnsi" w:cstheme="minorHAnsi"/>
          <w:i/>
          <w:iCs/>
          <w:sz w:val="36"/>
          <w:szCs w:val="36"/>
        </w:rPr>
        <w:t>(min 2 nachten verblijf, exclusief ontbijt, tot 3 dagen voor aankomst te annuleren)</w:t>
      </w:r>
    </w:p>
    <w:p w14:paraId="68CEFB10" w14:textId="2A935ABC" w:rsidR="003F35FD" w:rsidRDefault="003F35FD" w:rsidP="003F35FD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 xml:space="preserve">Standaardkamer 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120.00 per kamer per nacht</w:t>
      </w:r>
    </w:p>
    <w:p w14:paraId="6B4BFC0B" w14:textId="1B8E83C2" w:rsidR="003F35FD" w:rsidRDefault="003F35FD" w:rsidP="003F35FD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Classic kamer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136.00 per kamer per nacht</w:t>
      </w:r>
    </w:p>
    <w:p w14:paraId="42D052F8" w14:textId="48CD8DE3" w:rsidR="003F35FD" w:rsidRDefault="003F35FD" w:rsidP="003F35FD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 xml:space="preserve">Familiekamer 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150.00 per kamer per nacht</w:t>
      </w:r>
    </w:p>
    <w:p w14:paraId="0E1F968B" w14:textId="5386AE84" w:rsidR="003F35FD" w:rsidRPr="00DC343F" w:rsidRDefault="00DC343F" w:rsidP="003F35FD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>(elke 3</w:t>
      </w:r>
      <w:r w:rsidRPr="00DC343F">
        <w:rPr>
          <w:rFonts w:asciiTheme="minorHAnsi" w:hAnsiTheme="minorHAnsi" w:cstheme="minorHAnsi"/>
          <w:b/>
          <w:bCs/>
          <w:sz w:val="36"/>
          <w:szCs w:val="36"/>
          <w:vertAlign w:val="superscript"/>
        </w:rPr>
        <w:t>e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 en 4</w:t>
      </w:r>
      <w:r w:rsidRPr="00DC343F">
        <w:rPr>
          <w:rFonts w:asciiTheme="minorHAnsi" w:hAnsiTheme="minorHAnsi" w:cstheme="minorHAnsi"/>
          <w:b/>
          <w:bCs/>
          <w:sz w:val="36"/>
          <w:szCs w:val="36"/>
          <w:vertAlign w:val="superscript"/>
        </w:rPr>
        <w:t>e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 persoon € 3</w:t>
      </w:r>
      <w:r w:rsidR="007455A4">
        <w:rPr>
          <w:rFonts w:asciiTheme="minorHAnsi" w:hAnsiTheme="minorHAnsi" w:cstheme="minorHAnsi"/>
          <w:b/>
          <w:bCs/>
          <w:sz w:val="36"/>
          <w:szCs w:val="36"/>
        </w:rPr>
        <w:t>0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.00 ex</w:t>
      </w:r>
      <w:r>
        <w:rPr>
          <w:rFonts w:asciiTheme="minorHAnsi" w:hAnsiTheme="minorHAnsi" w:cstheme="minorHAnsi"/>
          <w:b/>
          <w:bCs/>
          <w:sz w:val="36"/>
          <w:szCs w:val="36"/>
        </w:rPr>
        <w:t>tra per kamer per nacht per persoon)</w:t>
      </w:r>
    </w:p>
    <w:p w14:paraId="144E7226" w14:textId="0B6C85A8" w:rsidR="003F35FD" w:rsidRPr="00DC343F" w:rsidRDefault="003F35FD" w:rsidP="003F35FD">
      <w:pPr>
        <w:rPr>
          <w:rFonts w:asciiTheme="minorHAnsi" w:hAnsiTheme="minorHAnsi" w:cstheme="minorHAnsi"/>
          <w:i/>
          <w:iCs/>
          <w:sz w:val="36"/>
          <w:szCs w:val="36"/>
        </w:rPr>
      </w:pPr>
    </w:p>
    <w:p w14:paraId="59DF306A" w14:textId="2E2658C1" w:rsidR="007F4D98" w:rsidRPr="00DC343F" w:rsidRDefault="00F22A1A" w:rsidP="00583EE0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</w:rPr>
        <w:t>Middenseizoen  12 Mei t/m 30 September</w:t>
      </w:r>
    </w:p>
    <w:p w14:paraId="605B838D" w14:textId="7238290B" w:rsidR="00F22A1A" w:rsidRDefault="00F22A1A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Met uitzondering van Pinksteren, Castle Fest en Formule 1 weekend</w:t>
      </w:r>
    </w:p>
    <w:p w14:paraId="7695FC2F" w14:textId="0458D11E" w:rsidR="00F22A1A" w:rsidRPr="007F4D98" w:rsidRDefault="00F22A1A" w:rsidP="00F22A1A">
      <w:pPr>
        <w:rPr>
          <w:rFonts w:asciiTheme="minorHAnsi" w:hAnsiTheme="minorHAnsi" w:cstheme="minorHAnsi"/>
          <w:i/>
          <w:iCs/>
          <w:sz w:val="36"/>
          <w:szCs w:val="36"/>
        </w:rPr>
      </w:pPr>
      <w:r w:rsidRPr="007F4D98">
        <w:rPr>
          <w:rFonts w:asciiTheme="minorHAnsi" w:hAnsiTheme="minorHAnsi" w:cstheme="minorHAnsi"/>
          <w:i/>
          <w:iCs/>
          <w:sz w:val="36"/>
          <w:szCs w:val="36"/>
        </w:rPr>
        <w:t xml:space="preserve">(min 2 nachten verblijf, </w:t>
      </w:r>
      <w:r>
        <w:rPr>
          <w:rFonts w:asciiTheme="minorHAnsi" w:hAnsiTheme="minorHAnsi" w:cstheme="minorHAnsi"/>
          <w:i/>
          <w:iCs/>
          <w:sz w:val="36"/>
          <w:szCs w:val="36"/>
        </w:rPr>
        <w:t>ex</w:t>
      </w:r>
      <w:r w:rsidRPr="007F4D98">
        <w:rPr>
          <w:rFonts w:asciiTheme="minorHAnsi" w:hAnsiTheme="minorHAnsi" w:cstheme="minorHAnsi"/>
          <w:i/>
          <w:iCs/>
          <w:sz w:val="36"/>
          <w:szCs w:val="36"/>
        </w:rPr>
        <w:t>clusief ontbijt, tot 3 dagen voor aankomst te annuleren)</w:t>
      </w:r>
    </w:p>
    <w:p w14:paraId="2A8E4F62" w14:textId="1ECA02A2" w:rsidR="00F22A1A" w:rsidRDefault="00DC343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Standaardkamer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102.00 per kamer per nacht</w:t>
      </w:r>
    </w:p>
    <w:p w14:paraId="443DDABB" w14:textId="3656BB19" w:rsidR="00DC343F" w:rsidRDefault="00DC343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Classickamer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117.00 per kamer per nacht</w:t>
      </w:r>
    </w:p>
    <w:p w14:paraId="1F454B05" w14:textId="664799AC" w:rsidR="00DC343F" w:rsidRDefault="00DC343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Familiekamer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132.00 per kamer per nacht</w:t>
      </w:r>
    </w:p>
    <w:p w14:paraId="0621766A" w14:textId="27A3D51C" w:rsidR="00DC343F" w:rsidRDefault="00DC343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(elke 3e en 4e persoon € 3</w:t>
      </w:r>
      <w:r w:rsidR="00B40EE8">
        <w:rPr>
          <w:rFonts w:asciiTheme="minorHAnsi" w:hAnsiTheme="minorHAnsi" w:cstheme="minorHAnsi"/>
          <w:b/>
          <w:bCs/>
          <w:sz w:val="36"/>
          <w:szCs w:val="36"/>
        </w:rPr>
        <w:t>0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.00 extra per kamer per nacht per persoon)</w:t>
      </w:r>
    </w:p>
    <w:p w14:paraId="0CAC6644" w14:textId="44F08EF7" w:rsidR="00DC343F" w:rsidRDefault="00DC343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4E0CC3E6" w14:textId="2C7C0ABF" w:rsidR="006931FF" w:rsidRDefault="00DC343F" w:rsidP="00583EE0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Laagseizoen </w:t>
      </w:r>
      <w:r w:rsidR="006931FF" w:rsidRPr="006931FF">
        <w:rPr>
          <w:rFonts w:asciiTheme="minorHAnsi" w:hAnsiTheme="minorHAnsi" w:cstheme="minorHAnsi"/>
          <w:b/>
          <w:bCs/>
          <w:sz w:val="36"/>
          <w:szCs w:val="36"/>
        </w:rPr>
        <w:tab/>
      </w:r>
      <w:r w:rsidR="006931FF" w:rsidRPr="006931FF">
        <w:rPr>
          <w:rFonts w:asciiTheme="minorHAnsi" w:hAnsiTheme="minorHAnsi" w:cstheme="minorHAnsi"/>
          <w:b/>
          <w:bCs/>
          <w:sz w:val="36"/>
          <w:szCs w:val="36"/>
        </w:rPr>
        <w:tab/>
      </w:r>
      <w:r w:rsidR="006931FF">
        <w:rPr>
          <w:rFonts w:asciiTheme="minorHAnsi" w:hAnsiTheme="minorHAnsi" w:cstheme="minorHAnsi"/>
          <w:b/>
          <w:bCs/>
          <w:sz w:val="36"/>
          <w:szCs w:val="36"/>
          <w:u w:val="single"/>
        </w:rPr>
        <w:t>1 Januari t/m 1</w:t>
      </w:r>
      <w:r w:rsidR="00FA7275">
        <w:rPr>
          <w:rFonts w:asciiTheme="minorHAnsi" w:hAnsiTheme="minorHAnsi" w:cstheme="minorHAnsi"/>
          <w:b/>
          <w:bCs/>
          <w:sz w:val="36"/>
          <w:szCs w:val="36"/>
          <w:u w:val="single"/>
        </w:rPr>
        <w:t>8</w:t>
      </w:r>
      <w:r w:rsidR="006931FF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Maart 2025 </w:t>
      </w:r>
    </w:p>
    <w:p w14:paraId="0C36F712" w14:textId="7C843FC3" w:rsidR="00DC343F" w:rsidRPr="00DC343F" w:rsidRDefault="00DC343F" w:rsidP="006931FF">
      <w:pPr>
        <w:ind w:left="2124" w:firstLine="708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</w:rPr>
        <w:t>1 Oktober t/m 31 December 2025</w:t>
      </w:r>
    </w:p>
    <w:p w14:paraId="40C0C996" w14:textId="55B7EC0B" w:rsidR="00DC343F" w:rsidRP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>(</w:t>
      </w:r>
      <w:r>
        <w:rPr>
          <w:rFonts w:asciiTheme="minorHAnsi" w:hAnsiTheme="minorHAnsi" w:cstheme="minorHAnsi"/>
          <w:b/>
          <w:bCs/>
          <w:sz w:val="36"/>
          <w:szCs w:val="36"/>
        </w:rPr>
        <w:t>geen minimum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 verblijf, exclusief ontbijt, tot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18.00 dag van aankomst te annuleren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)</w:t>
      </w:r>
    </w:p>
    <w:p w14:paraId="3F02573C" w14:textId="28E41D94" w:rsidR="00DC343F" w:rsidRP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>Standaardkamer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ab/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ab/>
        <w:t xml:space="preserve">euro </w:t>
      </w:r>
      <w:r w:rsidR="00E32BA8">
        <w:rPr>
          <w:rFonts w:asciiTheme="minorHAnsi" w:hAnsiTheme="minorHAnsi" w:cstheme="minorHAnsi"/>
          <w:b/>
          <w:bCs/>
          <w:sz w:val="36"/>
          <w:szCs w:val="36"/>
        </w:rPr>
        <w:t>97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.00 per kamer per nacht</w:t>
      </w:r>
    </w:p>
    <w:p w14:paraId="57D9672C" w14:textId="04658CB8" w:rsidR="00DC343F" w:rsidRP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>Classickamer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ab/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ab/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ab/>
        <w:t>euro 1</w:t>
      </w:r>
      <w:r w:rsidR="001E7E55">
        <w:rPr>
          <w:rFonts w:asciiTheme="minorHAnsi" w:hAnsiTheme="minorHAnsi" w:cstheme="minorHAnsi"/>
          <w:b/>
          <w:bCs/>
          <w:sz w:val="36"/>
          <w:szCs w:val="36"/>
        </w:rPr>
        <w:t>12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.00 per kamer per nacht</w:t>
      </w:r>
    </w:p>
    <w:p w14:paraId="4A57DCAC" w14:textId="51162DE7" w:rsidR="00DC343F" w:rsidRP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>Familiekamer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ab/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ab/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ab/>
        <w:t>euro 1</w:t>
      </w:r>
      <w:r w:rsidR="00E32BA8">
        <w:rPr>
          <w:rFonts w:asciiTheme="minorHAnsi" w:hAnsiTheme="minorHAnsi" w:cstheme="minorHAnsi"/>
          <w:b/>
          <w:bCs/>
          <w:sz w:val="36"/>
          <w:szCs w:val="36"/>
        </w:rPr>
        <w:t>2</w:t>
      </w:r>
      <w:r w:rsidR="001E7E55">
        <w:rPr>
          <w:rFonts w:asciiTheme="minorHAnsi" w:hAnsiTheme="minorHAnsi" w:cstheme="minorHAnsi"/>
          <w:b/>
          <w:bCs/>
          <w:sz w:val="36"/>
          <w:szCs w:val="36"/>
        </w:rPr>
        <w:t>7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.00 per kamer per nacht</w:t>
      </w:r>
    </w:p>
    <w:p w14:paraId="166152E1" w14:textId="579B2E06" w:rsid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 (elke 3e en 4e persoon € 3</w:t>
      </w:r>
      <w:r w:rsidR="00B40EE8">
        <w:rPr>
          <w:rFonts w:asciiTheme="minorHAnsi" w:hAnsiTheme="minorHAnsi" w:cstheme="minorHAnsi"/>
          <w:b/>
          <w:bCs/>
          <w:sz w:val="36"/>
          <w:szCs w:val="36"/>
        </w:rPr>
        <w:t>0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.00 extra per kamer per nacht per persoon)</w:t>
      </w:r>
    </w:p>
    <w:p w14:paraId="7F7B7EA0" w14:textId="77777777" w:rsidR="00AE407F" w:rsidRDefault="00AE407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37674462" w14:textId="77777777" w:rsidR="00AE407F" w:rsidRDefault="00AE407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02611960" w14:textId="77777777" w:rsidR="00AE407F" w:rsidRDefault="00AE407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27C677C8" w14:textId="0FB73461" w:rsidR="00DC343F" w:rsidRDefault="00DC343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VOORWAARDEN :</w:t>
      </w:r>
    </w:p>
    <w:p w14:paraId="57547956" w14:textId="5CB3A95B" w:rsid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Alle tarieven mogen tot 3 dagen voor aankomst kosteloos geannuleerd worden.  </w:t>
      </w:r>
    </w:p>
    <w:p w14:paraId="5EBFB9A6" w14:textId="77777777" w:rsid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Annuleren of wijzigen binnen deze 3 dagen kost 1 hotelovernachting. </w:t>
      </w:r>
    </w:p>
    <w:p w14:paraId="5320442C" w14:textId="2355642D" w:rsidR="00AE407F" w:rsidRPr="00DC343F" w:rsidRDefault="00AE407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AE407F">
        <w:rPr>
          <w:rFonts w:asciiTheme="minorHAnsi" w:hAnsiTheme="minorHAnsi" w:cstheme="minorHAnsi"/>
          <w:b/>
          <w:bCs/>
          <w:sz w:val="36"/>
          <w:szCs w:val="36"/>
        </w:rPr>
        <w:t>Laagseizoen mag tot 18.00 op de aankomst dag nog annuleren.</w:t>
      </w:r>
    </w:p>
    <w:p w14:paraId="7C41F43C" w14:textId="77777777" w:rsidR="00DC343F" w:rsidRP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Babybedjes altijd op aanvraag, kosten €17.50 per bedje. </w:t>
      </w:r>
    </w:p>
    <w:p w14:paraId="0943A753" w14:textId="77777777" w:rsidR="00DC343F" w:rsidRP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Kinderen onder de 4 jaar zijn gratis bij het ontbijt. </w:t>
      </w:r>
    </w:p>
    <w:p w14:paraId="7B0636C9" w14:textId="0376C2A5" w:rsid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>Ontbijt €17.50 per persoon.</w:t>
      </w:r>
    </w:p>
    <w:p w14:paraId="6306DEC8" w14:textId="77777777" w:rsidR="009F572F" w:rsidRDefault="009F572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4B8E7601" w14:textId="221B500B" w:rsidR="009F572F" w:rsidRPr="007F4D98" w:rsidRDefault="009F572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Tarieven zijn onder voorbehoud van wijzigingen en zijn pas definitief bij boeking.</w:t>
      </w:r>
    </w:p>
    <w:sectPr w:rsidR="009F572F" w:rsidRPr="007F4D98" w:rsidSect="00E24B1B">
      <w:headerReference w:type="default" r:id="rId8"/>
      <w:headerReference w:type="first" r:id="rId9"/>
      <w:footerReference w:type="first" r:id="rId10"/>
      <w:pgSz w:w="11906" w:h="16838" w:code="9"/>
      <w:pgMar w:top="1236" w:right="1021" w:bottom="1985" w:left="851" w:header="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00C55F" w14:textId="77777777" w:rsidR="00E24B1B" w:rsidRDefault="00E24B1B" w:rsidP="00811163">
      <w:pPr>
        <w:spacing w:after="0"/>
      </w:pPr>
      <w:r>
        <w:separator/>
      </w:r>
    </w:p>
  </w:endnote>
  <w:endnote w:type="continuationSeparator" w:id="0">
    <w:p w14:paraId="3339334E" w14:textId="77777777" w:rsidR="00E24B1B" w:rsidRDefault="00E24B1B" w:rsidP="00811163">
      <w:pPr>
        <w:spacing w:after="0"/>
      </w:pPr>
      <w:r>
        <w:continuationSeparator/>
      </w:r>
    </w:p>
  </w:endnote>
  <w:endnote w:type="continuationNotice" w:id="1">
    <w:p w14:paraId="37F50592" w14:textId="77777777" w:rsidR="00ED7BCD" w:rsidRDefault="00ED7BC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8DCA7" w14:textId="37E6E6FF" w:rsidR="00EE10C7" w:rsidRDefault="00BF32B8" w:rsidP="00BF32B8">
    <w:pPr>
      <w:pStyle w:val="Voettekst"/>
      <w:ind w:left="-851"/>
    </w:pPr>
    <w:r>
      <w:rPr>
        <w:noProof/>
        <w:lang w:val="en-US" w:eastAsia="nl-NL"/>
      </w:rPr>
      <w:drawing>
        <wp:inline distT="0" distB="0" distL="0" distR="0" wp14:anchorId="3038A020" wp14:editId="15E259A8">
          <wp:extent cx="7560000" cy="720287"/>
          <wp:effectExtent l="0" t="0" r="9525" b="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295DF1" w14:textId="77777777" w:rsidR="00E24B1B" w:rsidRDefault="00E24B1B" w:rsidP="00811163">
      <w:pPr>
        <w:spacing w:after="0"/>
      </w:pPr>
      <w:r>
        <w:separator/>
      </w:r>
    </w:p>
  </w:footnote>
  <w:footnote w:type="continuationSeparator" w:id="0">
    <w:p w14:paraId="2029C4C8" w14:textId="77777777" w:rsidR="00E24B1B" w:rsidRDefault="00E24B1B" w:rsidP="00811163">
      <w:pPr>
        <w:spacing w:after="0"/>
      </w:pPr>
      <w:r>
        <w:continuationSeparator/>
      </w:r>
    </w:p>
  </w:footnote>
  <w:footnote w:type="continuationNotice" w:id="1">
    <w:p w14:paraId="69CDE1F2" w14:textId="77777777" w:rsidR="00ED7BCD" w:rsidRDefault="00ED7BC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CDD97" w14:textId="77777777" w:rsidR="00A72963" w:rsidRDefault="00EE10C7">
    <w:pPr>
      <w:pStyle w:val="Koptekst"/>
    </w:pPr>
    <w:r>
      <w:rPr>
        <w:noProof/>
        <w:lang w:val="en-US" w:eastAsia="nl-NL"/>
      </w:rPr>
      <w:drawing>
        <wp:inline distT="0" distB="0" distL="0" distR="0" wp14:anchorId="7513D7D0" wp14:editId="154B2E91">
          <wp:extent cx="6360795" cy="974725"/>
          <wp:effectExtent l="0" t="0" r="0" b="0"/>
          <wp:docPr id="4" name="Afbeelding 1" descr="Macintosh HD:Users:LaLique:Desktop:Briefpapier_de_Engel_bov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Lique:Desktop:Briefpapier_de_Engel_bov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79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B7883" w14:textId="0FD83FDC" w:rsidR="00EE10C7" w:rsidRDefault="00BF32B8" w:rsidP="00BF32B8">
    <w:pPr>
      <w:pStyle w:val="Koptekst"/>
      <w:ind w:left="-851"/>
    </w:pPr>
    <w:r w:rsidRPr="00BF32B8">
      <w:rPr>
        <w:noProof/>
      </w:rPr>
      <w:drawing>
        <wp:inline distT="0" distB="0" distL="0" distR="0" wp14:anchorId="7616998F" wp14:editId="716B17A1">
          <wp:extent cx="7560000" cy="1439607"/>
          <wp:effectExtent l="0" t="0" r="9525" b="825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9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1B1B5F" w14:textId="4382E6AC" w:rsidR="00EE10C7" w:rsidRDefault="00EE10C7" w:rsidP="00BF32B8">
    <w:pPr>
      <w:pStyle w:val="Koptekst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4A6272"/>
    <w:multiLevelType w:val="hybridMultilevel"/>
    <w:tmpl w:val="0F267DEE"/>
    <w:lvl w:ilvl="0" w:tplc="AD7AA5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2121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963"/>
    <w:rsid w:val="000412AB"/>
    <w:rsid w:val="00053D0A"/>
    <w:rsid w:val="000B16C3"/>
    <w:rsid w:val="000B1D81"/>
    <w:rsid w:val="000D574F"/>
    <w:rsid w:val="001060B0"/>
    <w:rsid w:val="00116231"/>
    <w:rsid w:val="00127576"/>
    <w:rsid w:val="00131F74"/>
    <w:rsid w:val="001477BF"/>
    <w:rsid w:val="001524E0"/>
    <w:rsid w:val="0015558D"/>
    <w:rsid w:val="00183643"/>
    <w:rsid w:val="001C1274"/>
    <w:rsid w:val="001E3601"/>
    <w:rsid w:val="001E7E55"/>
    <w:rsid w:val="001F6FFE"/>
    <w:rsid w:val="00235042"/>
    <w:rsid w:val="002706A8"/>
    <w:rsid w:val="00281871"/>
    <w:rsid w:val="002A4ED5"/>
    <w:rsid w:val="002B0FB3"/>
    <w:rsid w:val="002B11A2"/>
    <w:rsid w:val="002C007A"/>
    <w:rsid w:val="002D090A"/>
    <w:rsid w:val="002E679A"/>
    <w:rsid w:val="002F08C2"/>
    <w:rsid w:val="00354307"/>
    <w:rsid w:val="003C1969"/>
    <w:rsid w:val="003F35FD"/>
    <w:rsid w:val="0040394C"/>
    <w:rsid w:val="00405EBE"/>
    <w:rsid w:val="004119DF"/>
    <w:rsid w:val="0046070B"/>
    <w:rsid w:val="004B6F97"/>
    <w:rsid w:val="004C4745"/>
    <w:rsid w:val="00504F1E"/>
    <w:rsid w:val="00513E3A"/>
    <w:rsid w:val="00517366"/>
    <w:rsid w:val="005526C1"/>
    <w:rsid w:val="00562D62"/>
    <w:rsid w:val="005639D2"/>
    <w:rsid w:val="00564584"/>
    <w:rsid w:val="00565B4B"/>
    <w:rsid w:val="00583EE0"/>
    <w:rsid w:val="00591D05"/>
    <w:rsid w:val="005956D3"/>
    <w:rsid w:val="00600F3A"/>
    <w:rsid w:val="006420F1"/>
    <w:rsid w:val="006428A8"/>
    <w:rsid w:val="00645D7A"/>
    <w:rsid w:val="0069128D"/>
    <w:rsid w:val="00692965"/>
    <w:rsid w:val="006931FF"/>
    <w:rsid w:val="006E3040"/>
    <w:rsid w:val="007124C5"/>
    <w:rsid w:val="00720FC3"/>
    <w:rsid w:val="00733E57"/>
    <w:rsid w:val="0073729B"/>
    <w:rsid w:val="00737AE5"/>
    <w:rsid w:val="007455A4"/>
    <w:rsid w:val="00745A8B"/>
    <w:rsid w:val="007A7D12"/>
    <w:rsid w:val="007C4227"/>
    <w:rsid w:val="007E2233"/>
    <w:rsid w:val="007E6659"/>
    <w:rsid w:val="007F4D98"/>
    <w:rsid w:val="00811163"/>
    <w:rsid w:val="00822A62"/>
    <w:rsid w:val="00834DFA"/>
    <w:rsid w:val="008404FA"/>
    <w:rsid w:val="00855B05"/>
    <w:rsid w:val="00866D8D"/>
    <w:rsid w:val="00877517"/>
    <w:rsid w:val="008A7F2B"/>
    <w:rsid w:val="008E39EE"/>
    <w:rsid w:val="008E4BF5"/>
    <w:rsid w:val="008F09D2"/>
    <w:rsid w:val="008F69C7"/>
    <w:rsid w:val="00905F13"/>
    <w:rsid w:val="00911B76"/>
    <w:rsid w:val="00935456"/>
    <w:rsid w:val="00945518"/>
    <w:rsid w:val="0094736E"/>
    <w:rsid w:val="00951E8E"/>
    <w:rsid w:val="00966D90"/>
    <w:rsid w:val="00985F9D"/>
    <w:rsid w:val="009F572F"/>
    <w:rsid w:val="00A0279B"/>
    <w:rsid w:val="00A05D7A"/>
    <w:rsid w:val="00A2677C"/>
    <w:rsid w:val="00A32CC7"/>
    <w:rsid w:val="00A522CF"/>
    <w:rsid w:val="00A6430A"/>
    <w:rsid w:val="00A72963"/>
    <w:rsid w:val="00A904D5"/>
    <w:rsid w:val="00A923E7"/>
    <w:rsid w:val="00AB5125"/>
    <w:rsid w:val="00AC4A2B"/>
    <w:rsid w:val="00AD0ED4"/>
    <w:rsid w:val="00AD19FC"/>
    <w:rsid w:val="00AD4B94"/>
    <w:rsid w:val="00AD6E06"/>
    <w:rsid w:val="00AE407F"/>
    <w:rsid w:val="00B01C00"/>
    <w:rsid w:val="00B34E35"/>
    <w:rsid w:val="00B40EE8"/>
    <w:rsid w:val="00B504A9"/>
    <w:rsid w:val="00B61FC5"/>
    <w:rsid w:val="00BA324B"/>
    <w:rsid w:val="00BE4827"/>
    <w:rsid w:val="00BF32B8"/>
    <w:rsid w:val="00C05863"/>
    <w:rsid w:val="00C40AD9"/>
    <w:rsid w:val="00C7600D"/>
    <w:rsid w:val="00CA2D14"/>
    <w:rsid w:val="00CA331E"/>
    <w:rsid w:val="00CA5A4E"/>
    <w:rsid w:val="00CF1A26"/>
    <w:rsid w:val="00D1399D"/>
    <w:rsid w:val="00D16A5F"/>
    <w:rsid w:val="00D516AD"/>
    <w:rsid w:val="00D57642"/>
    <w:rsid w:val="00DA682E"/>
    <w:rsid w:val="00DB7B5F"/>
    <w:rsid w:val="00DC2497"/>
    <w:rsid w:val="00DC343F"/>
    <w:rsid w:val="00DD77D9"/>
    <w:rsid w:val="00DE69E5"/>
    <w:rsid w:val="00E02202"/>
    <w:rsid w:val="00E05D81"/>
    <w:rsid w:val="00E24B1B"/>
    <w:rsid w:val="00E324EF"/>
    <w:rsid w:val="00E32BA8"/>
    <w:rsid w:val="00E3345B"/>
    <w:rsid w:val="00E828F6"/>
    <w:rsid w:val="00EA3B14"/>
    <w:rsid w:val="00ED3A0C"/>
    <w:rsid w:val="00ED7A63"/>
    <w:rsid w:val="00ED7BCD"/>
    <w:rsid w:val="00EE10C7"/>
    <w:rsid w:val="00F02EAB"/>
    <w:rsid w:val="00F03AE6"/>
    <w:rsid w:val="00F07E81"/>
    <w:rsid w:val="00F21EBB"/>
    <w:rsid w:val="00F22A1A"/>
    <w:rsid w:val="00F373A7"/>
    <w:rsid w:val="00F654B9"/>
    <w:rsid w:val="00F8548A"/>
    <w:rsid w:val="00FA5404"/>
    <w:rsid w:val="00FA7275"/>
    <w:rsid w:val="00FC6364"/>
    <w:rsid w:val="00FD65E8"/>
    <w:rsid w:val="00FE0EE7"/>
    <w:rsid w:val="00FE473E"/>
    <w:rsid w:val="00FF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212A81"/>
  <w15:docId w15:val="{66EC210D-FCA2-4840-914F-0254AED41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A2D14"/>
    <w:pPr>
      <w:spacing w:line="240" w:lineRule="auto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911B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811163"/>
  </w:style>
  <w:style w:type="paragraph" w:styleId="Voettekst">
    <w:name w:val="footer"/>
    <w:basedOn w:val="Standaard"/>
    <w:link w:val="Voet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811163"/>
  </w:style>
  <w:style w:type="paragraph" w:styleId="Ballontekst">
    <w:name w:val="Balloon Text"/>
    <w:basedOn w:val="Standaard"/>
    <w:link w:val="BallontekstChar"/>
    <w:uiPriority w:val="99"/>
    <w:semiHidden/>
    <w:unhideWhenUsed/>
    <w:rsid w:val="0081116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1116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A2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706A8"/>
    <w:pPr>
      <w:spacing w:after="0" w:line="240" w:lineRule="auto"/>
    </w:pPr>
    <w:rPr>
      <w:rFonts w:ascii="Arial" w:hAnsi="Arial"/>
    </w:rPr>
  </w:style>
  <w:style w:type="character" w:customStyle="1" w:styleId="Kop1Char">
    <w:name w:val="Kop 1 Char"/>
    <w:basedOn w:val="Standaardalinea-lettertype"/>
    <w:link w:val="Kop1"/>
    <w:uiPriority w:val="9"/>
    <w:rsid w:val="00911B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F22A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6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Liftco\standaard\Sjablonen\briefpapier_ver%2001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3C606-659D-431B-883E-40DC75DE4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briefpapier_ver 01</Template>
  <TotalTime>28</TotalTime>
  <Pages>4</Pages>
  <Words>423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liftco</dc:creator>
  <cp:keywords/>
  <cp:lastModifiedBy>Restaurant de Engel</cp:lastModifiedBy>
  <cp:revision>13</cp:revision>
  <cp:lastPrinted>2024-06-01T23:13:00Z</cp:lastPrinted>
  <dcterms:created xsi:type="dcterms:W3CDTF">2024-06-01T21:18:00Z</dcterms:created>
  <dcterms:modified xsi:type="dcterms:W3CDTF">2024-10-08T13:00:00Z</dcterms:modified>
</cp:coreProperties>
</file>