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1909B" w14:textId="17BD9CA5" w:rsidR="00AD0ED4" w:rsidRDefault="00AD0ED4" w:rsidP="00583EE0"/>
    <w:p w14:paraId="0C89D18B" w14:textId="05CE9DBB" w:rsidR="00583EE0" w:rsidRPr="00AE407F" w:rsidRDefault="007F4D98" w:rsidP="00583EE0">
      <w:pPr>
        <w:rPr>
          <w:rFonts w:asciiTheme="minorHAnsi" w:hAnsiTheme="minorHAnsi" w:cstheme="minorHAnsi"/>
          <w:b/>
          <w:bCs/>
          <w:sz w:val="52"/>
          <w:szCs w:val="52"/>
        </w:rPr>
      </w:pPr>
      <w:r>
        <w:tab/>
      </w:r>
      <w:r>
        <w:tab/>
      </w:r>
      <w:r>
        <w:tab/>
      </w:r>
      <w:r>
        <w:tab/>
      </w:r>
      <w:r>
        <w:tab/>
      </w:r>
      <w:r w:rsidRPr="00AE407F">
        <w:rPr>
          <w:rFonts w:asciiTheme="minorHAnsi" w:hAnsiTheme="minorHAnsi" w:cstheme="minorHAnsi"/>
          <w:b/>
          <w:bCs/>
          <w:sz w:val="52"/>
          <w:szCs w:val="52"/>
        </w:rPr>
        <w:t>Hotelprijzen 202</w:t>
      </w:r>
      <w:r w:rsidR="00286947">
        <w:rPr>
          <w:rFonts w:asciiTheme="minorHAnsi" w:hAnsiTheme="minorHAnsi" w:cstheme="minorHAnsi"/>
          <w:b/>
          <w:bCs/>
          <w:sz w:val="52"/>
          <w:szCs w:val="52"/>
        </w:rPr>
        <w:t>6</w:t>
      </w:r>
      <w:r w:rsidRPr="00AE407F">
        <w:rPr>
          <w:rFonts w:asciiTheme="minorHAnsi" w:hAnsiTheme="minorHAnsi" w:cstheme="minorHAnsi"/>
          <w:b/>
          <w:bCs/>
          <w:sz w:val="52"/>
          <w:szCs w:val="52"/>
        </w:rPr>
        <w:tab/>
      </w:r>
    </w:p>
    <w:p w14:paraId="3D714E55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52FCC647" w14:textId="149C8D8A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  <w:u w:val="single"/>
        </w:rPr>
        <w:t>Keukenhofperiode Aankomst 1</w:t>
      </w:r>
      <w:r w:rsidR="00286947">
        <w:rPr>
          <w:rFonts w:asciiTheme="minorHAnsi" w:hAnsiTheme="minorHAnsi" w:cstheme="minorHAnsi"/>
          <w:b/>
          <w:bCs/>
          <w:sz w:val="36"/>
          <w:szCs w:val="36"/>
          <w:u w:val="single"/>
        </w:rPr>
        <w:t>8</w:t>
      </w:r>
      <w:r w:rsidRPr="007F4D98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Maart t/m 1</w:t>
      </w:r>
      <w:r w:rsidR="00286947">
        <w:rPr>
          <w:rFonts w:asciiTheme="minorHAnsi" w:hAnsiTheme="minorHAnsi" w:cstheme="minorHAnsi"/>
          <w:b/>
          <w:bCs/>
          <w:sz w:val="36"/>
          <w:szCs w:val="36"/>
          <w:u w:val="single"/>
        </w:rPr>
        <w:t>0</w:t>
      </w:r>
      <w:r w:rsidRPr="007F4D98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Mei 202</w:t>
      </w:r>
      <w:r w:rsidR="00F85167">
        <w:rPr>
          <w:rFonts w:asciiTheme="minorHAnsi" w:hAnsiTheme="minorHAnsi" w:cstheme="minorHAnsi"/>
          <w:b/>
          <w:bCs/>
          <w:sz w:val="36"/>
          <w:szCs w:val="36"/>
          <w:u w:val="single"/>
        </w:rPr>
        <w:t>6</w:t>
      </w:r>
    </w:p>
    <w:p w14:paraId="4D78888C" w14:textId="77777777" w:rsidR="00F22A1A" w:rsidRPr="007F4D98" w:rsidRDefault="00F22A1A" w:rsidP="00F22A1A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7F4D98">
        <w:rPr>
          <w:rFonts w:asciiTheme="minorHAnsi" w:hAnsiTheme="minorHAnsi" w:cstheme="minorHAnsi"/>
          <w:i/>
          <w:iCs/>
          <w:sz w:val="36"/>
          <w:szCs w:val="36"/>
        </w:rPr>
        <w:t>(min 2 nachten verblijf, inclusief ontbijt, tot 3 dagen voor aankomst te annuleren)</w:t>
      </w:r>
    </w:p>
    <w:p w14:paraId="75656249" w14:textId="77777777" w:rsidR="00F22A1A" w:rsidRDefault="00F22A1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22BB005E" w14:textId="444D0839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65631B">
        <w:rPr>
          <w:rFonts w:asciiTheme="minorHAnsi" w:hAnsiTheme="minorHAnsi" w:cstheme="minorHAnsi"/>
          <w:b/>
          <w:bCs/>
          <w:sz w:val="36"/>
          <w:szCs w:val="36"/>
        </w:rPr>
        <w:t>72.50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2 p</w:t>
      </w:r>
    </w:p>
    <w:p w14:paraId="03E05717" w14:textId="10F4A786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E4000F">
        <w:rPr>
          <w:rFonts w:asciiTheme="minorHAnsi" w:hAnsiTheme="minorHAnsi" w:cstheme="minorHAnsi"/>
          <w:b/>
          <w:bCs/>
          <w:sz w:val="36"/>
          <w:szCs w:val="36"/>
        </w:rPr>
        <w:t>53</w:t>
      </w:r>
      <w:r w:rsidR="009C66EC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E4000F">
        <w:rPr>
          <w:rFonts w:asciiTheme="minorHAnsi" w:hAnsiTheme="minorHAnsi" w:cstheme="minorHAnsi"/>
          <w:b/>
          <w:bCs/>
          <w:sz w:val="36"/>
          <w:szCs w:val="36"/>
        </w:rPr>
        <w:t>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1 p</w:t>
      </w:r>
    </w:p>
    <w:p w14:paraId="7DF1A8B3" w14:textId="5E4979ED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</w:rPr>
        <w:t>Classic kamer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9C66EC">
        <w:rPr>
          <w:rFonts w:asciiTheme="minorHAnsi" w:hAnsiTheme="minorHAnsi" w:cstheme="minorHAnsi"/>
          <w:b/>
          <w:bCs/>
          <w:sz w:val="36"/>
          <w:szCs w:val="36"/>
        </w:rPr>
        <w:t>8</w:t>
      </w:r>
      <w:r w:rsidR="00D878DF">
        <w:rPr>
          <w:rFonts w:asciiTheme="minorHAnsi" w:hAnsiTheme="minorHAnsi" w:cstheme="minorHAnsi"/>
          <w:b/>
          <w:bCs/>
          <w:sz w:val="36"/>
          <w:szCs w:val="36"/>
        </w:rPr>
        <w:t>7</w:t>
      </w:r>
      <w:r w:rsidR="009C66EC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D878DF">
        <w:rPr>
          <w:rFonts w:asciiTheme="minorHAnsi" w:hAnsiTheme="minorHAnsi" w:cstheme="minorHAnsi"/>
          <w:b/>
          <w:bCs/>
          <w:sz w:val="36"/>
          <w:szCs w:val="36"/>
        </w:rPr>
        <w:t>50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 xml:space="preserve"> per ka</w:t>
      </w:r>
      <w:r>
        <w:rPr>
          <w:rFonts w:asciiTheme="minorHAnsi" w:hAnsiTheme="minorHAnsi" w:cstheme="minorHAnsi"/>
          <w:b/>
          <w:bCs/>
          <w:sz w:val="36"/>
          <w:szCs w:val="36"/>
        </w:rPr>
        <w:t>mer per nacht 2 p</w:t>
      </w:r>
    </w:p>
    <w:p w14:paraId="216544B9" w14:textId="6C5CAD0F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9C66EC">
        <w:rPr>
          <w:rFonts w:asciiTheme="minorHAnsi" w:hAnsiTheme="minorHAnsi" w:cstheme="minorHAnsi"/>
          <w:b/>
          <w:bCs/>
          <w:sz w:val="36"/>
          <w:szCs w:val="36"/>
        </w:rPr>
        <w:t>6</w:t>
      </w:r>
      <w:r w:rsidR="00E4000F">
        <w:rPr>
          <w:rFonts w:asciiTheme="minorHAnsi" w:hAnsiTheme="minorHAnsi" w:cstheme="minorHAnsi"/>
          <w:b/>
          <w:bCs/>
          <w:sz w:val="36"/>
          <w:szCs w:val="36"/>
        </w:rPr>
        <w:t>9</w:t>
      </w:r>
      <w:r w:rsidR="009C66EC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E4000F">
        <w:rPr>
          <w:rFonts w:asciiTheme="minorHAnsi" w:hAnsiTheme="minorHAnsi" w:cstheme="minorHAnsi"/>
          <w:b/>
          <w:bCs/>
          <w:sz w:val="36"/>
          <w:szCs w:val="36"/>
        </w:rPr>
        <w:t xml:space="preserve">50 </w:t>
      </w:r>
      <w:r>
        <w:rPr>
          <w:rFonts w:asciiTheme="minorHAnsi" w:hAnsiTheme="minorHAnsi" w:cstheme="minorHAnsi"/>
          <w:b/>
          <w:bCs/>
          <w:sz w:val="36"/>
          <w:szCs w:val="36"/>
        </w:rPr>
        <w:t>per kamer per nacht 1 p</w:t>
      </w:r>
    </w:p>
    <w:p w14:paraId="2349596B" w14:textId="0DF7FBC9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 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F85167">
        <w:rPr>
          <w:rFonts w:asciiTheme="minorHAnsi" w:hAnsiTheme="minorHAnsi" w:cstheme="minorHAnsi"/>
          <w:b/>
          <w:bCs/>
          <w:sz w:val="36"/>
          <w:szCs w:val="36"/>
        </w:rPr>
        <w:t>20</w:t>
      </w:r>
      <w:r w:rsidR="00733852">
        <w:rPr>
          <w:rFonts w:asciiTheme="minorHAnsi" w:hAnsiTheme="minorHAnsi" w:cstheme="minorHAnsi"/>
          <w:b/>
          <w:bCs/>
          <w:sz w:val="36"/>
          <w:szCs w:val="36"/>
        </w:rPr>
        <w:t>5.50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2 p</w:t>
      </w:r>
    </w:p>
    <w:p w14:paraId="12B47168" w14:textId="49C29158" w:rsidR="007F4D98" w:rsidRDefault="00F22A1A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7F4D98"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F85167">
        <w:rPr>
          <w:rFonts w:asciiTheme="minorHAnsi" w:hAnsiTheme="minorHAnsi" w:cstheme="minorHAnsi"/>
          <w:b/>
          <w:bCs/>
          <w:sz w:val="36"/>
          <w:szCs w:val="36"/>
        </w:rPr>
        <w:t>18</w:t>
      </w:r>
      <w:r w:rsidR="00733852">
        <w:rPr>
          <w:rFonts w:asciiTheme="minorHAnsi" w:hAnsiTheme="minorHAnsi" w:cstheme="minorHAnsi"/>
          <w:b/>
          <w:bCs/>
          <w:sz w:val="36"/>
          <w:szCs w:val="36"/>
        </w:rPr>
        <w:t>6</w:t>
      </w:r>
      <w:r w:rsidR="007F4D98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733852">
        <w:rPr>
          <w:rFonts w:asciiTheme="minorHAnsi" w:hAnsiTheme="minorHAnsi" w:cstheme="minorHAnsi"/>
          <w:b/>
          <w:bCs/>
          <w:sz w:val="36"/>
          <w:szCs w:val="36"/>
        </w:rPr>
        <w:t xml:space="preserve">50 </w:t>
      </w:r>
      <w:r w:rsidR="007F4D98">
        <w:rPr>
          <w:rFonts w:asciiTheme="minorHAnsi" w:hAnsiTheme="minorHAnsi" w:cstheme="minorHAnsi"/>
          <w:b/>
          <w:bCs/>
          <w:sz w:val="36"/>
          <w:szCs w:val="36"/>
        </w:rPr>
        <w:t>per kamer per nacht 1 p</w:t>
      </w:r>
    </w:p>
    <w:p w14:paraId="5A1C9D81" w14:textId="4F1DB601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</w:t>
      </w:r>
      <w:r w:rsidR="00E13A62">
        <w:rPr>
          <w:rFonts w:asciiTheme="minorHAnsi" w:hAnsiTheme="minorHAnsi" w:cstheme="minorHAnsi"/>
          <w:b/>
          <w:bCs/>
          <w:sz w:val="36"/>
          <w:szCs w:val="36"/>
        </w:rPr>
        <w:t>54.50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3 p</w:t>
      </w:r>
    </w:p>
    <w:p w14:paraId="1255DEA5" w14:textId="4E21979D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E13A62">
        <w:rPr>
          <w:rFonts w:asciiTheme="minorHAnsi" w:hAnsiTheme="minorHAnsi" w:cstheme="minorHAnsi"/>
          <w:b/>
          <w:bCs/>
          <w:sz w:val="36"/>
          <w:szCs w:val="36"/>
        </w:rPr>
        <w:t>303.50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4 p</w:t>
      </w:r>
    </w:p>
    <w:p w14:paraId="46F6CE0A" w14:textId="539FC4BB" w:rsidR="00F22A1A" w:rsidRPr="00F22A1A" w:rsidRDefault="00F22A1A" w:rsidP="00F22A1A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F22A1A">
        <w:rPr>
          <w:rFonts w:asciiTheme="minorHAnsi" w:hAnsiTheme="minorHAnsi" w:cstheme="minorHAnsi"/>
          <w:sz w:val="28"/>
          <w:szCs w:val="28"/>
        </w:rPr>
        <w:t xml:space="preserve">Familiekamer </w:t>
      </w:r>
      <w:proofErr w:type="spellStart"/>
      <w:r w:rsidRPr="00F22A1A">
        <w:rPr>
          <w:rFonts w:asciiTheme="minorHAnsi" w:hAnsiTheme="minorHAnsi" w:cstheme="minorHAnsi"/>
          <w:sz w:val="28"/>
          <w:szCs w:val="28"/>
        </w:rPr>
        <w:t>boekbaar</w:t>
      </w:r>
      <w:proofErr w:type="spellEnd"/>
      <w:r w:rsidRPr="00F22A1A">
        <w:rPr>
          <w:rFonts w:asciiTheme="minorHAnsi" w:hAnsiTheme="minorHAnsi" w:cstheme="minorHAnsi"/>
          <w:sz w:val="28"/>
          <w:szCs w:val="28"/>
        </w:rPr>
        <w:t xml:space="preserve"> voor max 3 volwassenen of  max 2 </w:t>
      </w:r>
      <w:proofErr w:type="spellStart"/>
      <w:r w:rsidRPr="00F22A1A">
        <w:rPr>
          <w:rFonts w:asciiTheme="minorHAnsi" w:hAnsiTheme="minorHAnsi" w:cstheme="minorHAnsi"/>
          <w:sz w:val="28"/>
          <w:szCs w:val="28"/>
        </w:rPr>
        <w:t>volw</w:t>
      </w:r>
      <w:proofErr w:type="spellEnd"/>
      <w:r w:rsidRPr="00F22A1A">
        <w:rPr>
          <w:rFonts w:asciiTheme="minorHAnsi" w:hAnsiTheme="minorHAnsi" w:cstheme="minorHAnsi"/>
          <w:sz w:val="28"/>
          <w:szCs w:val="28"/>
        </w:rPr>
        <w:t xml:space="preserve"> en 2 kinderen</w:t>
      </w:r>
    </w:p>
    <w:p w14:paraId="21B988DB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9B0F533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6969BE5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1878CDAC" w14:textId="77777777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3CD785FF" w14:textId="77777777" w:rsidR="00775CC0" w:rsidRDefault="00775CC0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D4F242F" w14:textId="77777777" w:rsidR="00775CC0" w:rsidRDefault="00775CC0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1A87E4D" w14:textId="77777777" w:rsidR="00775CC0" w:rsidRDefault="00775CC0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0605227F" w14:textId="77777777" w:rsidR="00775CC0" w:rsidRDefault="00775CC0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0EB9EC43" w14:textId="77777777" w:rsidR="00775CC0" w:rsidRDefault="00775CC0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0C9C463" w14:textId="0E091D69" w:rsidR="007F4D98" w:rsidRPr="00DC343F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Uitzonderingen </w:t>
      </w:r>
    </w:p>
    <w:p w14:paraId="6A152FFC" w14:textId="77777777" w:rsidR="0016617A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>Corso dag 1</w:t>
      </w:r>
      <w:r w:rsidR="00F85167"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>7</w:t>
      </w:r>
      <w:r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en 1</w:t>
      </w:r>
      <w:r w:rsidR="00F85167"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>8</w:t>
      </w:r>
      <w:r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April 202</w:t>
      </w:r>
      <w:r w:rsidR="00F85167" w:rsidRPr="00C57E7E">
        <w:rPr>
          <w:rFonts w:asciiTheme="minorHAnsi" w:hAnsiTheme="minorHAnsi" w:cstheme="minorHAnsi"/>
          <w:b/>
          <w:bCs/>
          <w:sz w:val="36"/>
          <w:szCs w:val="36"/>
          <w:u w:val="single"/>
        </w:rPr>
        <w:t>6</w:t>
      </w:r>
      <w:r w:rsidR="00DC343F" w:rsidRPr="00C57E7E">
        <w:rPr>
          <w:rFonts w:asciiTheme="minorHAnsi" w:hAnsiTheme="minorHAnsi" w:cstheme="minorHAnsi"/>
          <w:b/>
          <w:bCs/>
          <w:sz w:val="36"/>
          <w:szCs w:val="36"/>
        </w:rPr>
        <w:t xml:space="preserve">     </w:t>
      </w:r>
    </w:p>
    <w:p w14:paraId="23964E8B" w14:textId="49DEB987" w:rsidR="007F4D98" w:rsidRPr="0016617A" w:rsidRDefault="00DC343F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</w:pPr>
      <w:r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</w:t>
      </w:r>
      <w:proofErr w:type="spellStart"/>
      <w:r w:rsidR="007F4D98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Pa</w:t>
      </w:r>
      <w:r w:rsidR="003F35FD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sen</w:t>
      </w:r>
      <w:proofErr w:type="spellEnd"/>
      <w:r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</w:t>
      </w:r>
      <w:r w:rsidR="00743C92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03</w:t>
      </w:r>
      <w:r w:rsidR="007F4D98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</w:t>
      </w:r>
      <w:r w:rsidR="003F35FD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A</w:t>
      </w:r>
      <w:r w:rsidR="007F4D98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pril t/m </w:t>
      </w:r>
      <w:r w:rsidR="00743C92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06</w:t>
      </w:r>
      <w:r w:rsidR="007F4D98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April 202</w:t>
      </w:r>
      <w:r w:rsidR="00743C92" w:rsidRPr="0016617A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6</w:t>
      </w:r>
    </w:p>
    <w:p w14:paraId="743EF20E" w14:textId="19AEECD0" w:rsidR="007F4D98" w:rsidRPr="007F4D98" w:rsidRDefault="007F4D98" w:rsidP="00583EE0">
      <w:pPr>
        <w:rPr>
          <w:rFonts w:asciiTheme="minorHAnsi" w:hAnsiTheme="minorHAnsi" w:cstheme="minorHAnsi"/>
          <w:i/>
          <w:iCs/>
          <w:sz w:val="36"/>
          <w:szCs w:val="36"/>
        </w:rPr>
      </w:pPr>
      <w:bookmarkStart w:id="0" w:name="_Hlk168141938"/>
      <w:r w:rsidRPr="007F4D98">
        <w:rPr>
          <w:rFonts w:asciiTheme="minorHAnsi" w:hAnsiTheme="minorHAnsi" w:cstheme="minorHAnsi"/>
          <w:i/>
          <w:iCs/>
          <w:sz w:val="36"/>
          <w:szCs w:val="36"/>
        </w:rPr>
        <w:t>(min 2 nachten verblijf, inclusief ontbijt, tot 3 dagen voor aankomst te annuleren)</w:t>
      </w:r>
    </w:p>
    <w:bookmarkEnd w:id="0"/>
    <w:p w14:paraId="77F0102E" w14:textId="5DD4FDD8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7F4D98"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397389">
        <w:rPr>
          <w:rFonts w:asciiTheme="minorHAnsi" w:hAnsiTheme="minorHAnsi" w:cstheme="minorHAnsi"/>
          <w:b/>
          <w:bCs/>
          <w:sz w:val="36"/>
          <w:szCs w:val="36"/>
        </w:rPr>
        <w:t>9</w:t>
      </w:r>
      <w:r w:rsidR="00702D24">
        <w:rPr>
          <w:rFonts w:asciiTheme="minorHAnsi" w:hAnsiTheme="minorHAnsi" w:cstheme="minorHAnsi"/>
          <w:b/>
          <w:bCs/>
          <w:sz w:val="36"/>
          <w:szCs w:val="36"/>
        </w:rPr>
        <w:t>7.50</w:t>
      </w:r>
      <w:r w:rsidRPr="007F4D98">
        <w:rPr>
          <w:rFonts w:asciiTheme="minorHAnsi" w:hAnsiTheme="minorHAnsi" w:cstheme="minorHAnsi"/>
          <w:b/>
          <w:bCs/>
          <w:sz w:val="36"/>
          <w:szCs w:val="36"/>
        </w:rPr>
        <w:t xml:space="preserve"> per kamer p</w:t>
      </w:r>
      <w:r>
        <w:rPr>
          <w:rFonts w:asciiTheme="minorHAnsi" w:hAnsiTheme="minorHAnsi" w:cstheme="minorHAnsi"/>
          <w:b/>
          <w:bCs/>
          <w:sz w:val="36"/>
          <w:szCs w:val="36"/>
        </w:rPr>
        <w:t>er nacht 2 p</w:t>
      </w:r>
    </w:p>
    <w:p w14:paraId="23FC4A1B" w14:textId="5D725E70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397389">
        <w:rPr>
          <w:rFonts w:asciiTheme="minorHAnsi" w:hAnsiTheme="minorHAnsi" w:cstheme="minorHAnsi"/>
          <w:b/>
          <w:bCs/>
          <w:sz w:val="36"/>
          <w:szCs w:val="36"/>
        </w:rPr>
        <w:t>7</w:t>
      </w:r>
      <w:r w:rsidR="00686AF4">
        <w:rPr>
          <w:rFonts w:asciiTheme="minorHAnsi" w:hAnsiTheme="minorHAnsi" w:cstheme="minorHAnsi"/>
          <w:b/>
          <w:bCs/>
          <w:sz w:val="36"/>
          <w:szCs w:val="36"/>
        </w:rPr>
        <w:t>8.50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1 p</w:t>
      </w:r>
    </w:p>
    <w:p w14:paraId="3DFF46B2" w14:textId="0ECA531F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="00686AF4">
        <w:rPr>
          <w:rFonts w:asciiTheme="minorHAnsi" w:hAnsiTheme="minorHAnsi" w:cstheme="minorHAnsi"/>
          <w:b/>
          <w:bCs/>
          <w:sz w:val="36"/>
          <w:szCs w:val="36"/>
        </w:rPr>
        <w:t>13.50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2 p</w:t>
      </w:r>
    </w:p>
    <w:p w14:paraId="62D6CDD0" w14:textId="46758E7E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686AF4">
        <w:rPr>
          <w:rFonts w:asciiTheme="minorHAnsi" w:hAnsiTheme="minorHAnsi" w:cstheme="minorHAnsi"/>
          <w:b/>
          <w:bCs/>
          <w:sz w:val="36"/>
          <w:szCs w:val="36"/>
        </w:rPr>
        <w:t>94.50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1 p</w:t>
      </w:r>
    </w:p>
    <w:p w14:paraId="205370D9" w14:textId="1C0A3B44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="005F69A4">
        <w:rPr>
          <w:rFonts w:asciiTheme="minorHAnsi" w:hAnsiTheme="minorHAnsi" w:cstheme="minorHAnsi"/>
          <w:b/>
          <w:bCs/>
          <w:sz w:val="36"/>
          <w:szCs w:val="36"/>
        </w:rPr>
        <w:t>9.50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2 p</w:t>
      </w:r>
    </w:p>
    <w:p w14:paraId="32D21EFB" w14:textId="30E25F0B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="005F69A4">
        <w:rPr>
          <w:rFonts w:asciiTheme="minorHAnsi" w:hAnsiTheme="minorHAnsi" w:cstheme="minorHAnsi"/>
          <w:b/>
          <w:bCs/>
          <w:sz w:val="36"/>
          <w:szCs w:val="36"/>
        </w:rPr>
        <w:t xml:space="preserve">10.50 </w:t>
      </w:r>
      <w:r>
        <w:rPr>
          <w:rFonts w:asciiTheme="minorHAnsi" w:hAnsiTheme="minorHAnsi" w:cstheme="minorHAnsi"/>
          <w:b/>
          <w:bCs/>
          <w:sz w:val="36"/>
          <w:szCs w:val="36"/>
        </w:rPr>
        <w:t>per kamer per nacht 1 p</w:t>
      </w:r>
    </w:p>
    <w:p w14:paraId="00F7257E" w14:textId="2851DA55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2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7</w:t>
      </w:r>
      <w:r w:rsidR="005F69A4">
        <w:rPr>
          <w:rFonts w:asciiTheme="minorHAnsi" w:hAnsiTheme="minorHAnsi" w:cstheme="minorHAnsi"/>
          <w:b/>
          <w:bCs/>
          <w:sz w:val="36"/>
          <w:szCs w:val="36"/>
        </w:rPr>
        <w:t>8.50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3 p</w:t>
      </w:r>
    </w:p>
    <w:p w14:paraId="5F5CA590" w14:textId="29E52653" w:rsidR="007F4D98" w:rsidRDefault="007F4D98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187D7E">
        <w:rPr>
          <w:rFonts w:asciiTheme="minorHAnsi" w:hAnsiTheme="minorHAnsi" w:cstheme="minorHAnsi"/>
          <w:b/>
          <w:bCs/>
          <w:sz w:val="36"/>
          <w:szCs w:val="36"/>
        </w:rPr>
        <w:t>32</w:t>
      </w:r>
      <w:r w:rsidR="005F69A4">
        <w:rPr>
          <w:rFonts w:asciiTheme="minorHAnsi" w:hAnsiTheme="minorHAnsi" w:cstheme="minorHAnsi"/>
          <w:b/>
          <w:bCs/>
          <w:sz w:val="36"/>
          <w:szCs w:val="36"/>
        </w:rPr>
        <w:t>7.50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 4 p</w:t>
      </w:r>
    </w:p>
    <w:p w14:paraId="311BBDF8" w14:textId="77777777" w:rsidR="007D7111" w:rsidRDefault="007D7111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54519844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36A0D301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694A8E07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29BC757B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8149E90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8C6CAEC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0F06F1C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46E091D9" w14:textId="2A28354B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Uitzonderingen:</w:t>
      </w:r>
    </w:p>
    <w:p w14:paraId="598B5A0F" w14:textId="77777777" w:rsidR="0016617A" w:rsidRDefault="0016617A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17E49178" w14:textId="62E3592A" w:rsidR="00666931" w:rsidRDefault="00666931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Hemelvaart </w:t>
      </w:r>
      <w:r w:rsidR="00C90A09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</w:t>
      </w:r>
      <w:r w:rsidR="00BD366B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14 Mei t/m </w:t>
      </w:r>
      <w:r w:rsidR="00E90769">
        <w:rPr>
          <w:rFonts w:asciiTheme="minorHAnsi" w:hAnsiTheme="minorHAnsi" w:cstheme="minorHAnsi"/>
          <w:b/>
          <w:bCs/>
          <w:sz w:val="36"/>
          <w:szCs w:val="36"/>
          <w:u w:val="single"/>
        </w:rPr>
        <w:t>16 Mei 2026</w:t>
      </w:r>
    </w:p>
    <w:p w14:paraId="10A68850" w14:textId="639A4A28" w:rsidR="003F35FD" w:rsidRPr="008A0D88" w:rsidRDefault="003F35FD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</w:pPr>
      <w:proofErr w:type="spellStart"/>
      <w:r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Pinksteren</w:t>
      </w:r>
      <w:proofErr w:type="spellEnd"/>
      <w:r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</w:t>
      </w:r>
      <w:r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ab/>
      </w:r>
      <w:r w:rsidR="00986E02"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22 Mei </w:t>
      </w:r>
      <w:r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t/m </w:t>
      </w:r>
      <w:r w:rsidR="00986E02"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25 Mei </w:t>
      </w:r>
      <w:r w:rsidRP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202</w:t>
      </w:r>
      <w:r w:rsid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6</w:t>
      </w:r>
    </w:p>
    <w:p w14:paraId="3ED28F72" w14:textId="4028E679" w:rsidR="0066426B" w:rsidRDefault="003F35FD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Castle Fest 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ab/>
      </w:r>
      <w:r w:rsid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29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Juli t/m </w:t>
      </w:r>
      <w:r w:rsid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2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 xml:space="preserve"> Augustus 202</w:t>
      </w:r>
      <w:r w:rsidR="008A0D88">
        <w:rPr>
          <w:rFonts w:asciiTheme="minorHAnsi" w:hAnsiTheme="minorHAnsi" w:cstheme="minorHAnsi"/>
          <w:b/>
          <w:bCs/>
          <w:sz w:val="36"/>
          <w:szCs w:val="36"/>
          <w:u w:val="single"/>
          <w:lang w:val="de-DE"/>
        </w:rPr>
        <w:t>6</w:t>
      </w:r>
    </w:p>
    <w:p w14:paraId="3B59C01E" w14:textId="1E9815D1" w:rsidR="0066426B" w:rsidRPr="000B13D6" w:rsidRDefault="000B13D6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>Vrijdag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14 Augustus t/m Zaterdag 15 Augustus 2026</w:t>
      </w:r>
    </w:p>
    <w:p w14:paraId="40408CDA" w14:textId="4350B153" w:rsidR="00FC7D4B" w:rsidRDefault="00FC7D4B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Formule 1 </w:t>
      </w:r>
      <w:r w:rsidR="007C4A63"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</w:t>
      </w:r>
      <w:r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>2</w:t>
      </w:r>
      <w:r w:rsidR="007C4A63"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>0</w:t>
      </w:r>
      <w:r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Augustus t/m 2</w:t>
      </w:r>
      <w:r w:rsidR="007C4A63"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>3</w:t>
      </w:r>
      <w:r w:rsidRPr="000B13D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Augustus 2026</w:t>
      </w:r>
    </w:p>
    <w:p w14:paraId="7E8B3756" w14:textId="5CF636F1" w:rsidR="002F6974" w:rsidRDefault="00FB2B5B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Vrijdag </w:t>
      </w:r>
      <w:r w:rsidR="002F6974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2</w:t>
      </w:r>
      <w:r w:rsidR="002F6974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Oktober t/m </w:t>
      </w:r>
      <w:r w:rsidR="009B076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Zondag </w:t>
      </w:r>
      <w:r w:rsidR="002F6974">
        <w:rPr>
          <w:rFonts w:asciiTheme="minorHAnsi" w:hAnsiTheme="minorHAnsi" w:cstheme="minorHAnsi"/>
          <w:b/>
          <w:bCs/>
          <w:sz w:val="36"/>
          <w:szCs w:val="36"/>
          <w:u w:val="single"/>
        </w:rPr>
        <w:t>4 Oktober 2026</w:t>
      </w:r>
    </w:p>
    <w:p w14:paraId="53537555" w14:textId="60766AD6" w:rsidR="002F6974" w:rsidRPr="000B13D6" w:rsidRDefault="00FB2B5B" w:rsidP="003F35FD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Vrijdag 30</w:t>
      </w:r>
      <w:r w:rsidR="002F6974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Oktober t/m Zon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dag 1 November</w:t>
      </w:r>
      <w:r w:rsidR="009B0766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2026</w:t>
      </w:r>
    </w:p>
    <w:p w14:paraId="42EF5AEB" w14:textId="00495B04" w:rsidR="007F4D98" w:rsidRDefault="003F35FD" w:rsidP="003F35FD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3F35FD">
        <w:rPr>
          <w:rFonts w:asciiTheme="minorHAnsi" w:hAnsiTheme="minorHAnsi" w:cstheme="minorHAnsi"/>
          <w:i/>
          <w:iCs/>
          <w:sz w:val="36"/>
          <w:szCs w:val="36"/>
        </w:rPr>
        <w:t>(min 2 nachten verblijf, exclusief ontbijt, tot 3 dagen voor aankomst te annuleren)</w:t>
      </w:r>
    </w:p>
    <w:p w14:paraId="68CEFB10" w14:textId="4D81A7C0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Standaardkamer 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126405">
        <w:rPr>
          <w:rFonts w:asciiTheme="minorHAnsi" w:hAnsiTheme="minorHAnsi" w:cstheme="minorHAnsi"/>
          <w:b/>
          <w:bCs/>
          <w:sz w:val="36"/>
          <w:szCs w:val="36"/>
        </w:rPr>
        <w:t>3</w:t>
      </w:r>
      <w:r w:rsidR="008512BB">
        <w:rPr>
          <w:rFonts w:asciiTheme="minorHAnsi" w:hAnsiTheme="minorHAnsi" w:cstheme="minorHAnsi"/>
          <w:b/>
          <w:bCs/>
          <w:sz w:val="36"/>
          <w:szCs w:val="36"/>
        </w:rPr>
        <w:t>8.50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6B4BFC0B" w14:textId="2C59E58F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 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126405">
        <w:rPr>
          <w:rFonts w:asciiTheme="minorHAnsi" w:hAnsiTheme="minorHAnsi" w:cstheme="minorHAnsi"/>
          <w:b/>
          <w:bCs/>
          <w:sz w:val="36"/>
          <w:szCs w:val="36"/>
        </w:rPr>
        <w:t>5</w:t>
      </w:r>
      <w:r w:rsidR="00580F3F">
        <w:rPr>
          <w:rFonts w:asciiTheme="minorHAnsi" w:hAnsiTheme="minorHAnsi" w:cstheme="minorHAnsi"/>
          <w:b/>
          <w:bCs/>
          <w:sz w:val="36"/>
          <w:szCs w:val="36"/>
        </w:rPr>
        <w:t>6.50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42D052F8" w14:textId="1EBDB700" w:rsidR="003F35FD" w:rsidRDefault="003F35FD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Familiekamer 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580F3F">
        <w:rPr>
          <w:rFonts w:asciiTheme="minorHAnsi" w:hAnsiTheme="minorHAnsi" w:cstheme="minorHAnsi"/>
          <w:b/>
          <w:bCs/>
          <w:sz w:val="36"/>
          <w:szCs w:val="36"/>
        </w:rPr>
        <w:t>72.50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0E1F968B" w14:textId="5386AE84" w:rsidR="003F35FD" w:rsidRPr="00DC343F" w:rsidRDefault="00DC343F" w:rsidP="003F35FD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lastRenderedPageBreak/>
        <w:t>(elke 3</w:t>
      </w:r>
      <w:r w:rsidRPr="00DC343F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e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en 4</w:t>
      </w:r>
      <w:r w:rsidRPr="00DC343F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e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persoon € 3</w:t>
      </w:r>
      <w:r w:rsidR="007455A4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</w:t>
      </w:r>
      <w:r>
        <w:rPr>
          <w:rFonts w:asciiTheme="minorHAnsi" w:hAnsiTheme="minorHAnsi" w:cstheme="minorHAnsi"/>
          <w:b/>
          <w:bCs/>
          <w:sz w:val="36"/>
          <w:szCs w:val="36"/>
        </w:rPr>
        <w:t>tra per kamer per nacht per persoon)</w:t>
      </w:r>
    </w:p>
    <w:p w14:paraId="144E7226" w14:textId="0B6C85A8" w:rsidR="003F35FD" w:rsidRPr="00DC343F" w:rsidRDefault="003F35FD" w:rsidP="003F35FD">
      <w:pPr>
        <w:rPr>
          <w:rFonts w:asciiTheme="minorHAnsi" w:hAnsiTheme="minorHAnsi" w:cstheme="minorHAnsi"/>
          <w:i/>
          <w:iCs/>
          <w:sz w:val="36"/>
          <w:szCs w:val="36"/>
        </w:rPr>
      </w:pPr>
    </w:p>
    <w:p w14:paraId="06D47D24" w14:textId="77777777" w:rsidR="0016617A" w:rsidRDefault="0016617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1EF9C68E" w14:textId="77777777" w:rsidR="0016617A" w:rsidRDefault="0016617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77F639D2" w14:textId="77777777" w:rsidR="0016617A" w:rsidRDefault="0016617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14A9FF13" w14:textId="77777777" w:rsidR="0016617A" w:rsidRDefault="0016617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14:paraId="59DF306A" w14:textId="3C153549" w:rsidR="007F4D98" w:rsidRPr="00DC343F" w:rsidRDefault="00F22A1A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proofErr w:type="spellStart"/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>Middenseizoen</w:t>
      </w:r>
      <w:proofErr w:type="spellEnd"/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 1</w:t>
      </w:r>
      <w:r w:rsidR="00EC69CA">
        <w:rPr>
          <w:rFonts w:asciiTheme="minorHAnsi" w:hAnsiTheme="minorHAnsi" w:cstheme="minorHAnsi"/>
          <w:b/>
          <w:bCs/>
          <w:sz w:val="36"/>
          <w:szCs w:val="36"/>
          <w:u w:val="single"/>
        </w:rPr>
        <w:t>1</w:t>
      </w: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Mei t/m 30 September</w:t>
      </w:r>
      <w:r w:rsidR="00EC69CA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2026</w:t>
      </w:r>
    </w:p>
    <w:p w14:paraId="605B838D" w14:textId="42AD8A38" w:rsidR="00F22A1A" w:rsidRDefault="00F22A1A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Met uitzondering van Pinksteren, </w:t>
      </w: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Castle</w:t>
      </w:r>
      <w:proofErr w:type="spellEnd"/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6"/>
          <w:szCs w:val="36"/>
        </w:rPr>
        <w:t>Fest</w:t>
      </w:r>
      <w:proofErr w:type="spellEnd"/>
      <w:r w:rsidR="00FC7D4B">
        <w:rPr>
          <w:rFonts w:asciiTheme="minorHAnsi" w:hAnsiTheme="minorHAnsi" w:cstheme="minorHAnsi"/>
          <w:b/>
          <w:bCs/>
          <w:sz w:val="36"/>
          <w:szCs w:val="36"/>
        </w:rPr>
        <w:t>, Formule 1</w:t>
      </w:r>
    </w:p>
    <w:p w14:paraId="7695FC2F" w14:textId="0458D11E" w:rsidR="00F22A1A" w:rsidRPr="007F4D98" w:rsidRDefault="00F22A1A" w:rsidP="00F22A1A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7F4D98">
        <w:rPr>
          <w:rFonts w:asciiTheme="minorHAnsi" w:hAnsiTheme="minorHAnsi" w:cstheme="minorHAnsi"/>
          <w:i/>
          <w:iCs/>
          <w:sz w:val="36"/>
          <w:szCs w:val="36"/>
        </w:rPr>
        <w:t xml:space="preserve">(min 2 nachten verblijf, </w:t>
      </w:r>
      <w:r>
        <w:rPr>
          <w:rFonts w:asciiTheme="minorHAnsi" w:hAnsiTheme="minorHAnsi" w:cstheme="minorHAnsi"/>
          <w:i/>
          <w:iCs/>
          <w:sz w:val="36"/>
          <w:szCs w:val="36"/>
        </w:rPr>
        <w:t>ex</w:t>
      </w:r>
      <w:r w:rsidRPr="007F4D98">
        <w:rPr>
          <w:rFonts w:asciiTheme="minorHAnsi" w:hAnsiTheme="minorHAnsi" w:cstheme="minorHAnsi"/>
          <w:i/>
          <w:iCs/>
          <w:sz w:val="36"/>
          <w:szCs w:val="36"/>
        </w:rPr>
        <w:t>clusief ontbijt, tot 3 dagen voor aankomst te annuleren)</w:t>
      </w:r>
    </w:p>
    <w:p w14:paraId="2A8E4F62" w14:textId="5B26E983" w:rsidR="00F22A1A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2B2768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973936">
        <w:rPr>
          <w:rFonts w:asciiTheme="minorHAnsi" w:hAnsiTheme="minorHAnsi" w:cstheme="minorHAnsi"/>
          <w:b/>
          <w:bCs/>
          <w:sz w:val="36"/>
          <w:szCs w:val="36"/>
        </w:rPr>
        <w:t>7</w:t>
      </w:r>
      <w:r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C927B1">
        <w:rPr>
          <w:rFonts w:asciiTheme="minorHAnsi" w:hAnsiTheme="minorHAnsi" w:cstheme="minorHAnsi"/>
          <w:b/>
          <w:bCs/>
          <w:sz w:val="36"/>
          <w:szCs w:val="36"/>
        </w:rPr>
        <w:t>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443DDABB" w14:textId="45D91A77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F16EEE">
        <w:rPr>
          <w:rFonts w:asciiTheme="minorHAnsi" w:hAnsiTheme="minorHAnsi" w:cstheme="minorHAnsi"/>
          <w:b/>
          <w:bCs/>
          <w:sz w:val="36"/>
          <w:szCs w:val="36"/>
        </w:rPr>
        <w:t>13</w:t>
      </w:r>
      <w:r w:rsidR="00973936">
        <w:rPr>
          <w:rFonts w:asciiTheme="minorHAnsi" w:hAnsiTheme="minorHAnsi" w:cstheme="minorHAnsi"/>
          <w:b/>
          <w:bCs/>
          <w:sz w:val="36"/>
          <w:szCs w:val="36"/>
        </w:rPr>
        <w:t>4</w:t>
      </w:r>
      <w:r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973936">
        <w:rPr>
          <w:rFonts w:asciiTheme="minorHAnsi" w:hAnsiTheme="minorHAnsi" w:cstheme="minorHAnsi"/>
          <w:b/>
          <w:bCs/>
          <w:sz w:val="36"/>
          <w:szCs w:val="36"/>
        </w:rPr>
        <w:t>50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1F454B05" w14:textId="18FA9A72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</w:r>
      <w:r>
        <w:rPr>
          <w:rFonts w:asciiTheme="minorHAnsi" w:hAnsiTheme="minorHAnsi" w:cstheme="minorHAnsi"/>
          <w:b/>
          <w:bCs/>
          <w:sz w:val="36"/>
          <w:szCs w:val="36"/>
        </w:rPr>
        <w:tab/>
        <w:t>euro 1</w:t>
      </w:r>
      <w:r w:rsidR="00481A1A">
        <w:rPr>
          <w:rFonts w:asciiTheme="minorHAnsi" w:hAnsiTheme="minorHAnsi" w:cstheme="minorHAnsi"/>
          <w:b/>
          <w:bCs/>
          <w:sz w:val="36"/>
          <w:szCs w:val="36"/>
        </w:rPr>
        <w:t>50</w:t>
      </w:r>
      <w:r>
        <w:rPr>
          <w:rFonts w:asciiTheme="minorHAnsi" w:hAnsiTheme="minorHAnsi" w:cstheme="minorHAnsi"/>
          <w:b/>
          <w:bCs/>
          <w:sz w:val="36"/>
          <w:szCs w:val="36"/>
        </w:rPr>
        <w:t>.00 per kamer per nacht</w:t>
      </w:r>
    </w:p>
    <w:p w14:paraId="0621766A" w14:textId="27A3D51C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(elke 3e en 4e persoon € 3</w:t>
      </w:r>
      <w:r w:rsidR="00B40EE8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extra per kamer per nacht per persoon)</w:t>
      </w:r>
    </w:p>
    <w:p w14:paraId="0CAC6644" w14:textId="44F08EF7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E0CC3E6" w14:textId="72449920" w:rsidR="006931F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Laagseizoen </w:t>
      </w:r>
      <w:r w:rsidR="006931FF" w:rsidRPr="006931FF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6931FF" w:rsidRPr="006931FF">
        <w:rPr>
          <w:rFonts w:asciiTheme="minorHAnsi" w:hAnsiTheme="minorHAnsi" w:cstheme="minorHAnsi"/>
          <w:b/>
          <w:bCs/>
          <w:sz w:val="36"/>
          <w:szCs w:val="36"/>
        </w:rPr>
        <w:tab/>
      </w:r>
      <w:r w:rsid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>1 Januari t/m 1</w:t>
      </w:r>
      <w:r w:rsidR="00F16EEE">
        <w:rPr>
          <w:rFonts w:asciiTheme="minorHAnsi" w:hAnsiTheme="minorHAnsi" w:cstheme="minorHAnsi"/>
          <w:b/>
          <w:bCs/>
          <w:sz w:val="36"/>
          <w:szCs w:val="36"/>
          <w:u w:val="single"/>
        </w:rPr>
        <w:t>7</w:t>
      </w:r>
      <w:r w:rsid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Maart 202</w:t>
      </w:r>
      <w:r w:rsidR="00F16EEE">
        <w:rPr>
          <w:rFonts w:asciiTheme="minorHAnsi" w:hAnsiTheme="minorHAnsi" w:cstheme="minorHAnsi"/>
          <w:b/>
          <w:bCs/>
          <w:sz w:val="36"/>
          <w:szCs w:val="36"/>
          <w:u w:val="single"/>
        </w:rPr>
        <w:t>6</w:t>
      </w:r>
      <w:r w:rsidR="006931FF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</w:t>
      </w:r>
    </w:p>
    <w:p w14:paraId="0C36F712" w14:textId="17FE1DB2" w:rsidR="00DC343F" w:rsidRPr="00DC343F" w:rsidRDefault="00DC343F" w:rsidP="006931FF">
      <w:pPr>
        <w:ind w:left="2124" w:firstLine="708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  <w:u w:val="single"/>
        </w:rPr>
        <w:t>1 Oktober t/m 31 December 202</w:t>
      </w:r>
      <w:r w:rsidR="00F16EEE">
        <w:rPr>
          <w:rFonts w:asciiTheme="minorHAnsi" w:hAnsiTheme="minorHAnsi" w:cstheme="minorHAnsi"/>
          <w:b/>
          <w:bCs/>
          <w:sz w:val="36"/>
          <w:szCs w:val="36"/>
          <w:u w:val="single"/>
        </w:rPr>
        <w:t>6</w:t>
      </w:r>
    </w:p>
    <w:p w14:paraId="40C0C996" w14:textId="55B7EC0B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(</w:t>
      </w:r>
      <w:r>
        <w:rPr>
          <w:rFonts w:asciiTheme="minorHAnsi" w:hAnsiTheme="minorHAnsi" w:cstheme="minorHAnsi"/>
          <w:b/>
          <w:bCs/>
          <w:sz w:val="36"/>
          <w:szCs w:val="36"/>
        </w:rPr>
        <w:t>geen minimum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verblijf, exclusief ontbijt, tot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18.00 dag van aankomst te annuleren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)</w:t>
      </w:r>
    </w:p>
    <w:p w14:paraId="3F02573C" w14:textId="0622B600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Standaardkamer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FC3E15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C57E7E">
        <w:rPr>
          <w:rFonts w:asciiTheme="minorHAnsi" w:hAnsiTheme="minorHAnsi" w:cstheme="minorHAnsi"/>
          <w:b/>
          <w:bCs/>
          <w:sz w:val="36"/>
          <w:szCs w:val="36"/>
        </w:rPr>
        <w:t>12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C927B1">
        <w:rPr>
          <w:rFonts w:asciiTheme="minorHAnsi" w:hAnsiTheme="minorHAnsi" w:cstheme="minorHAnsi"/>
          <w:b/>
          <w:bCs/>
          <w:sz w:val="36"/>
          <w:szCs w:val="36"/>
        </w:rPr>
        <w:t>50</w:t>
      </w:r>
      <w:r w:rsidR="002752CF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per kamer per nacht</w:t>
      </w:r>
    </w:p>
    <w:p w14:paraId="57D9672C" w14:textId="0FE02484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Classickamer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5C081F">
        <w:rPr>
          <w:rFonts w:asciiTheme="minorHAnsi" w:hAnsiTheme="minorHAnsi" w:cstheme="minorHAnsi"/>
          <w:b/>
          <w:bCs/>
          <w:sz w:val="36"/>
          <w:szCs w:val="36"/>
        </w:rPr>
        <w:t>12</w:t>
      </w:r>
      <w:r w:rsidR="002E25C6">
        <w:rPr>
          <w:rFonts w:asciiTheme="minorHAnsi" w:hAnsiTheme="minorHAnsi" w:cstheme="minorHAnsi"/>
          <w:b/>
          <w:bCs/>
          <w:sz w:val="36"/>
          <w:szCs w:val="36"/>
        </w:rPr>
        <w:t>9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</w:t>
      </w:r>
      <w:r w:rsidR="002E25C6">
        <w:rPr>
          <w:rFonts w:asciiTheme="minorHAnsi" w:hAnsiTheme="minorHAnsi" w:cstheme="minorHAnsi"/>
          <w:b/>
          <w:bCs/>
          <w:sz w:val="36"/>
          <w:szCs w:val="36"/>
        </w:rPr>
        <w:t>50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per kamer per nacht</w:t>
      </w:r>
    </w:p>
    <w:p w14:paraId="4A57DCAC" w14:textId="182C0492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Familiekamer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ab/>
        <w:t xml:space="preserve">euro </w:t>
      </w:r>
      <w:r w:rsidR="005C081F">
        <w:rPr>
          <w:rFonts w:asciiTheme="minorHAnsi" w:hAnsiTheme="minorHAnsi" w:cstheme="minorHAnsi"/>
          <w:b/>
          <w:bCs/>
          <w:sz w:val="36"/>
          <w:szCs w:val="36"/>
        </w:rPr>
        <w:t>14</w:t>
      </w:r>
      <w:r w:rsidR="002E25C6">
        <w:rPr>
          <w:rFonts w:asciiTheme="minorHAnsi" w:hAnsiTheme="minorHAnsi" w:cstheme="minorHAnsi"/>
          <w:b/>
          <w:bCs/>
          <w:sz w:val="36"/>
          <w:szCs w:val="36"/>
        </w:rPr>
        <w:t>5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per kamer per nacht</w:t>
      </w:r>
    </w:p>
    <w:p w14:paraId="166152E1" w14:textId="579B2E06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(elke 3e en 4e persoon € 3</w:t>
      </w:r>
      <w:r w:rsidR="00B40EE8">
        <w:rPr>
          <w:rFonts w:asciiTheme="minorHAnsi" w:hAnsiTheme="minorHAnsi" w:cstheme="minorHAnsi"/>
          <w:b/>
          <w:bCs/>
          <w:sz w:val="36"/>
          <w:szCs w:val="36"/>
        </w:rPr>
        <w:t>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>.00 extra per kamer per nacht per persoon)</w:t>
      </w:r>
    </w:p>
    <w:p w14:paraId="7F7B7EA0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37674462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02611960" w14:textId="77777777" w:rsidR="00AE407F" w:rsidRDefault="00AE407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7C677C8" w14:textId="0FB73461" w:rsidR="00DC343F" w:rsidRDefault="00DC343F" w:rsidP="00583EE0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VOORWAARDEN :</w:t>
      </w:r>
    </w:p>
    <w:p w14:paraId="57547956" w14:textId="63319016" w:rsidR="00DC343F" w:rsidRDefault="009632FC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Midden</w:t>
      </w:r>
      <w:r w:rsidR="002752CF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  <w:b/>
          <w:bCs/>
          <w:sz w:val="36"/>
          <w:szCs w:val="36"/>
        </w:rPr>
        <w:t>seizoen</w:t>
      </w:r>
      <w:r w:rsidR="00DE19AD">
        <w:rPr>
          <w:rFonts w:asciiTheme="minorHAnsi" w:hAnsiTheme="minorHAnsi" w:cstheme="minorHAnsi"/>
          <w:b/>
          <w:bCs/>
          <w:sz w:val="36"/>
          <w:szCs w:val="36"/>
        </w:rPr>
        <w:t>,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Hoogseizoen</w:t>
      </w:r>
      <w:r w:rsidR="00DE19AD">
        <w:rPr>
          <w:rFonts w:asciiTheme="minorHAnsi" w:hAnsiTheme="minorHAnsi" w:cstheme="minorHAnsi"/>
          <w:b/>
          <w:bCs/>
          <w:sz w:val="36"/>
          <w:szCs w:val="36"/>
        </w:rPr>
        <w:t>, Corso, Pinksteren en Castlefest</w:t>
      </w:r>
      <w:r w:rsidR="00FC7D4B">
        <w:rPr>
          <w:rFonts w:asciiTheme="minorHAnsi" w:hAnsiTheme="minorHAnsi" w:cstheme="minorHAnsi"/>
          <w:b/>
          <w:bCs/>
          <w:sz w:val="36"/>
          <w:szCs w:val="36"/>
        </w:rPr>
        <w:t>, Formule 1</w:t>
      </w:r>
      <w:r w:rsidR="00DC343F"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mogen tot 3 dagen voor aankomst kosteloos geannuleerd worden.  </w:t>
      </w:r>
    </w:p>
    <w:p w14:paraId="5EBFB9A6" w14:textId="77777777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Annuleren of wijzigen binnen deze 3 dagen kost 1 hotelovernachting. </w:t>
      </w:r>
    </w:p>
    <w:p w14:paraId="5320442C" w14:textId="2355642D" w:rsidR="00AE407F" w:rsidRPr="00DC343F" w:rsidRDefault="00AE407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AE407F">
        <w:rPr>
          <w:rFonts w:asciiTheme="minorHAnsi" w:hAnsiTheme="minorHAnsi" w:cstheme="minorHAnsi"/>
          <w:b/>
          <w:bCs/>
          <w:sz w:val="36"/>
          <w:szCs w:val="36"/>
        </w:rPr>
        <w:t>Laagseizoen mag tot 18.00 op de aankomst dag nog annuleren.</w:t>
      </w:r>
    </w:p>
    <w:p w14:paraId="7C41F43C" w14:textId="77777777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Babybedjes altijd op aanvraag, kosten €17.50 per bedje. </w:t>
      </w:r>
    </w:p>
    <w:p w14:paraId="0943A753" w14:textId="77777777" w:rsidR="00DC343F" w:rsidRP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Kinderen onder de 4 jaar zijn gratis bij het ontbijt. </w:t>
      </w:r>
    </w:p>
    <w:p w14:paraId="7B0636C9" w14:textId="634AF34B" w:rsidR="00DC343F" w:rsidRDefault="00DC343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DC343F">
        <w:rPr>
          <w:rFonts w:asciiTheme="minorHAnsi" w:hAnsiTheme="minorHAnsi" w:cstheme="minorHAnsi"/>
          <w:b/>
          <w:bCs/>
          <w:sz w:val="36"/>
          <w:szCs w:val="36"/>
        </w:rPr>
        <w:t>Ontbijt €1</w:t>
      </w:r>
      <w:r w:rsidR="00CF7E7A">
        <w:rPr>
          <w:rFonts w:asciiTheme="minorHAnsi" w:hAnsiTheme="minorHAnsi" w:cstheme="minorHAnsi"/>
          <w:b/>
          <w:bCs/>
          <w:sz w:val="36"/>
          <w:szCs w:val="36"/>
        </w:rPr>
        <w:t>9.00</w:t>
      </w:r>
      <w:r w:rsidRPr="00DC343F">
        <w:rPr>
          <w:rFonts w:asciiTheme="minorHAnsi" w:hAnsiTheme="minorHAnsi" w:cstheme="minorHAnsi"/>
          <w:b/>
          <w:bCs/>
          <w:sz w:val="36"/>
          <w:szCs w:val="36"/>
        </w:rPr>
        <w:t xml:space="preserve"> per persoon.</w:t>
      </w:r>
    </w:p>
    <w:p w14:paraId="6306DEC8" w14:textId="77777777" w:rsidR="009F572F" w:rsidRDefault="009F572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B8E7601" w14:textId="221B500B" w:rsidR="009F572F" w:rsidRPr="007F4D98" w:rsidRDefault="009F572F" w:rsidP="00DC343F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Tarieven zijn onder voorbehoud van wijzigingen en zijn pas definitief bij boeking.</w:t>
      </w:r>
    </w:p>
    <w:sectPr w:rsidR="009F572F" w:rsidRPr="007F4D98" w:rsidSect="00E24B1B">
      <w:headerReference w:type="default" r:id="rId8"/>
      <w:headerReference w:type="first" r:id="rId9"/>
      <w:footerReference w:type="first" r:id="rId10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FE673" w14:textId="77777777" w:rsidR="00BC5A69" w:rsidRDefault="00BC5A69" w:rsidP="00811163">
      <w:pPr>
        <w:spacing w:after="0"/>
      </w:pPr>
      <w:r>
        <w:separator/>
      </w:r>
    </w:p>
  </w:endnote>
  <w:endnote w:type="continuationSeparator" w:id="0">
    <w:p w14:paraId="197C0903" w14:textId="77777777" w:rsidR="00BC5A69" w:rsidRDefault="00BC5A69" w:rsidP="00811163">
      <w:pPr>
        <w:spacing w:after="0"/>
      </w:pPr>
      <w:r>
        <w:continuationSeparator/>
      </w:r>
    </w:p>
  </w:endnote>
  <w:endnote w:type="continuationNotice" w:id="1">
    <w:p w14:paraId="2F61822B" w14:textId="77777777" w:rsidR="00BC5A69" w:rsidRDefault="00BC5A6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FCD6A" w14:textId="77777777" w:rsidR="00BC5A69" w:rsidRDefault="00BC5A69" w:rsidP="00811163">
      <w:pPr>
        <w:spacing w:after="0"/>
      </w:pPr>
      <w:r>
        <w:separator/>
      </w:r>
    </w:p>
  </w:footnote>
  <w:footnote w:type="continuationSeparator" w:id="0">
    <w:p w14:paraId="189CA61B" w14:textId="77777777" w:rsidR="00BC5A69" w:rsidRDefault="00BC5A69" w:rsidP="00811163">
      <w:pPr>
        <w:spacing w:after="0"/>
      </w:pPr>
      <w:r>
        <w:continuationSeparator/>
      </w:r>
    </w:p>
  </w:footnote>
  <w:footnote w:type="continuationNotice" w:id="1">
    <w:p w14:paraId="40FC50B7" w14:textId="77777777" w:rsidR="00BC5A69" w:rsidRDefault="00BC5A6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A6272"/>
    <w:multiLevelType w:val="hybridMultilevel"/>
    <w:tmpl w:val="0F267DEE"/>
    <w:lvl w:ilvl="0" w:tplc="AD7AA5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121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412AB"/>
    <w:rsid w:val="00053D0A"/>
    <w:rsid w:val="000B13D6"/>
    <w:rsid w:val="000B16C3"/>
    <w:rsid w:val="000B1D81"/>
    <w:rsid w:val="000D574F"/>
    <w:rsid w:val="001060B0"/>
    <w:rsid w:val="00116231"/>
    <w:rsid w:val="00126405"/>
    <w:rsid w:val="00127576"/>
    <w:rsid w:val="00131F74"/>
    <w:rsid w:val="001477BF"/>
    <w:rsid w:val="001524E0"/>
    <w:rsid w:val="0015558D"/>
    <w:rsid w:val="0016617A"/>
    <w:rsid w:val="00183643"/>
    <w:rsid w:val="00187D7E"/>
    <w:rsid w:val="001A4A6C"/>
    <w:rsid w:val="001C1274"/>
    <w:rsid w:val="001E3601"/>
    <w:rsid w:val="001E7E55"/>
    <w:rsid w:val="001F6FFE"/>
    <w:rsid w:val="00235042"/>
    <w:rsid w:val="002706A8"/>
    <w:rsid w:val="002752CF"/>
    <w:rsid w:val="00281871"/>
    <w:rsid w:val="00282146"/>
    <w:rsid w:val="00286947"/>
    <w:rsid w:val="002A4ED5"/>
    <w:rsid w:val="002B0FB3"/>
    <w:rsid w:val="002B11A2"/>
    <w:rsid w:val="002B2768"/>
    <w:rsid w:val="002C007A"/>
    <w:rsid w:val="002D090A"/>
    <w:rsid w:val="002E25C6"/>
    <w:rsid w:val="002E679A"/>
    <w:rsid w:val="002F08C2"/>
    <w:rsid w:val="002F6974"/>
    <w:rsid w:val="00354307"/>
    <w:rsid w:val="00397389"/>
    <w:rsid w:val="003C1969"/>
    <w:rsid w:val="003D6C64"/>
    <w:rsid w:val="003F35FD"/>
    <w:rsid w:val="0040394C"/>
    <w:rsid w:val="00405EBE"/>
    <w:rsid w:val="004119DF"/>
    <w:rsid w:val="0046070B"/>
    <w:rsid w:val="00481A1A"/>
    <w:rsid w:val="004B6F97"/>
    <w:rsid w:val="004C4745"/>
    <w:rsid w:val="00504F1E"/>
    <w:rsid w:val="00513E3A"/>
    <w:rsid w:val="00517366"/>
    <w:rsid w:val="005526C1"/>
    <w:rsid w:val="00562D62"/>
    <w:rsid w:val="005639D2"/>
    <w:rsid w:val="00564584"/>
    <w:rsid w:val="00565B4B"/>
    <w:rsid w:val="00580F3F"/>
    <w:rsid w:val="00583EE0"/>
    <w:rsid w:val="00591D05"/>
    <w:rsid w:val="005956D3"/>
    <w:rsid w:val="005C081F"/>
    <w:rsid w:val="005F69A4"/>
    <w:rsid w:val="00600F3A"/>
    <w:rsid w:val="006420F1"/>
    <w:rsid w:val="006428A8"/>
    <w:rsid w:val="00645D7A"/>
    <w:rsid w:val="0065631B"/>
    <w:rsid w:val="0066426B"/>
    <w:rsid w:val="00666931"/>
    <w:rsid w:val="00686AF4"/>
    <w:rsid w:val="0069128D"/>
    <w:rsid w:val="00692965"/>
    <w:rsid w:val="006931FF"/>
    <w:rsid w:val="006E3040"/>
    <w:rsid w:val="00702D24"/>
    <w:rsid w:val="007124C5"/>
    <w:rsid w:val="00720FC3"/>
    <w:rsid w:val="00733852"/>
    <w:rsid w:val="00733E57"/>
    <w:rsid w:val="0073729B"/>
    <w:rsid w:val="00737AE5"/>
    <w:rsid w:val="00743C92"/>
    <w:rsid w:val="007455A4"/>
    <w:rsid w:val="00745A8B"/>
    <w:rsid w:val="00775CC0"/>
    <w:rsid w:val="007A7D12"/>
    <w:rsid w:val="007C4227"/>
    <w:rsid w:val="007C4A63"/>
    <w:rsid w:val="007C6879"/>
    <w:rsid w:val="007D7111"/>
    <w:rsid w:val="007E2233"/>
    <w:rsid w:val="007E6659"/>
    <w:rsid w:val="007F4D98"/>
    <w:rsid w:val="00811163"/>
    <w:rsid w:val="00822A62"/>
    <w:rsid w:val="00834DFA"/>
    <w:rsid w:val="008404FA"/>
    <w:rsid w:val="008512BB"/>
    <w:rsid w:val="00855B05"/>
    <w:rsid w:val="00866D8D"/>
    <w:rsid w:val="00877517"/>
    <w:rsid w:val="008A0D88"/>
    <w:rsid w:val="008A7F2B"/>
    <w:rsid w:val="008E39EE"/>
    <w:rsid w:val="008E4BF5"/>
    <w:rsid w:val="008F09D2"/>
    <w:rsid w:val="008F69C7"/>
    <w:rsid w:val="00905F13"/>
    <w:rsid w:val="00911B76"/>
    <w:rsid w:val="0091405D"/>
    <w:rsid w:val="00935456"/>
    <w:rsid w:val="00945518"/>
    <w:rsid w:val="0094736E"/>
    <w:rsid w:val="00951E8E"/>
    <w:rsid w:val="009632FC"/>
    <w:rsid w:val="00966D90"/>
    <w:rsid w:val="00973936"/>
    <w:rsid w:val="00985F9D"/>
    <w:rsid w:val="00986E02"/>
    <w:rsid w:val="009B0766"/>
    <w:rsid w:val="009C66EC"/>
    <w:rsid w:val="009F572F"/>
    <w:rsid w:val="00A0279B"/>
    <w:rsid w:val="00A05D7A"/>
    <w:rsid w:val="00A2677C"/>
    <w:rsid w:val="00A32CC7"/>
    <w:rsid w:val="00A522CF"/>
    <w:rsid w:val="00A6430A"/>
    <w:rsid w:val="00A72963"/>
    <w:rsid w:val="00A904D5"/>
    <w:rsid w:val="00A923E7"/>
    <w:rsid w:val="00AB5125"/>
    <w:rsid w:val="00AC4A2B"/>
    <w:rsid w:val="00AD0ED4"/>
    <w:rsid w:val="00AD19FC"/>
    <w:rsid w:val="00AD4B94"/>
    <w:rsid w:val="00AD6E06"/>
    <w:rsid w:val="00AE407F"/>
    <w:rsid w:val="00B01C00"/>
    <w:rsid w:val="00B02F40"/>
    <w:rsid w:val="00B34E35"/>
    <w:rsid w:val="00B40EE8"/>
    <w:rsid w:val="00B47BB8"/>
    <w:rsid w:val="00B504A9"/>
    <w:rsid w:val="00B61FC5"/>
    <w:rsid w:val="00BA324B"/>
    <w:rsid w:val="00BC5A69"/>
    <w:rsid w:val="00BD366B"/>
    <w:rsid w:val="00BE4827"/>
    <w:rsid w:val="00BE4C48"/>
    <w:rsid w:val="00BF32B8"/>
    <w:rsid w:val="00C05863"/>
    <w:rsid w:val="00C40AD9"/>
    <w:rsid w:val="00C57E7E"/>
    <w:rsid w:val="00C7600D"/>
    <w:rsid w:val="00C90A09"/>
    <w:rsid w:val="00C927B1"/>
    <w:rsid w:val="00CA2D14"/>
    <w:rsid w:val="00CA331E"/>
    <w:rsid w:val="00CA5A4E"/>
    <w:rsid w:val="00CF1A26"/>
    <w:rsid w:val="00CF7E7A"/>
    <w:rsid w:val="00D1399D"/>
    <w:rsid w:val="00D16A5F"/>
    <w:rsid w:val="00D516AD"/>
    <w:rsid w:val="00D57642"/>
    <w:rsid w:val="00D878DF"/>
    <w:rsid w:val="00DA682E"/>
    <w:rsid w:val="00DB7B5F"/>
    <w:rsid w:val="00DC2497"/>
    <w:rsid w:val="00DC343F"/>
    <w:rsid w:val="00DD77D9"/>
    <w:rsid w:val="00DE19AD"/>
    <w:rsid w:val="00DE69E5"/>
    <w:rsid w:val="00E02202"/>
    <w:rsid w:val="00E05D81"/>
    <w:rsid w:val="00E13A62"/>
    <w:rsid w:val="00E24B1B"/>
    <w:rsid w:val="00E324EF"/>
    <w:rsid w:val="00E32BA8"/>
    <w:rsid w:val="00E3345B"/>
    <w:rsid w:val="00E4000F"/>
    <w:rsid w:val="00E828F6"/>
    <w:rsid w:val="00E90769"/>
    <w:rsid w:val="00EA3B14"/>
    <w:rsid w:val="00EC69CA"/>
    <w:rsid w:val="00ED3A0C"/>
    <w:rsid w:val="00ED7A63"/>
    <w:rsid w:val="00ED7BCD"/>
    <w:rsid w:val="00EE10C7"/>
    <w:rsid w:val="00F02EAB"/>
    <w:rsid w:val="00F03AE6"/>
    <w:rsid w:val="00F07E81"/>
    <w:rsid w:val="00F16EEE"/>
    <w:rsid w:val="00F21EBB"/>
    <w:rsid w:val="00F22A1A"/>
    <w:rsid w:val="00F373A7"/>
    <w:rsid w:val="00F654B9"/>
    <w:rsid w:val="00F85167"/>
    <w:rsid w:val="00F8548A"/>
    <w:rsid w:val="00FA5404"/>
    <w:rsid w:val="00FA7275"/>
    <w:rsid w:val="00FB2B5B"/>
    <w:rsid w:val="00FC3E15"/>
    <w:rsid w:val="00FC6364"/>
    <w:rsid w:val="00FC7D4B"/>
    <w:rsid w:val="00FD65E8"/>
    <w:rsid w:val="00FE0EE7"/>
    <w:rsid w:val="00FE473E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212A81"/>
  <w15:docId w15:val="{66EC210D-FCA2-4840-914F-0254AED4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911B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911B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F22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C606-659D-431B-883E-40DC75DE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17</TotalTime>
  <Pages>5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liftco</dc:creator>
  <cp:keywords/>
  <cp:lastModifiedBy>Restaurant de Engel</cp:lastModifiedBy>
  <cp:revision>13</cp:revision>
  <cp:lastPrinted>2025-08-19T09:48:00Z</cp:lastPrinted>
  <dcterms:created xsi:type="dcterms:W3CDTF">2025-08-19T09:47:00Z</dcterms:created>
  <dcterms:modified xsi:type="dcterms:W3CDTF">2025-08-19T10:04:00Z</dcterms:modified>
</cp:coreProperties>
</file>